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26"/>
        <w:tblW w:w="5000" w:type="pct"/>
        <w:tblLook w:val="04A0" w:firstRow="1" w:lastRow="0" w:firstColumn="1" w:lastColumn="0" w:noHBand="0" w:noVBand="1"/>
      </w:tblPr>
      <w:tblGrid>
        <w:gridCol w:w="5865"/>
        <w:gridCol w:w="6845"/>
        <w:gridCol w:w="1294"/>
      </w:tblGrid>
      <w:tr w:rsidRPr="0036668A" w:rsidR="0036668A" w:rsidTr="4AD48284" w14:paraId="086B13A2" w14:textId="77777777">
        <w:trPr>
          <w:trHeight w:val="426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36668A" w:rsidR="0036668A" w:rsidP="00E71C26" w:rsidRDefault="0036668A" w14:paraId="5C6ACDEE" w14:textId="3BB350C7">
            <w:pPr>
              <w:pStyle w:val="NKBVKop1"/>
              <w:framePr w:hSpace="0" w:wrap="auto" w:hAnchor="text" w:vAnchor="margin" w:yAlign="inline"/>
            </w:pPr>
            <w:r>
              <w:t>Voorblad PVB</w:t>
            </w:r>
            <w:r w:rsidR="00F41BCD">
              <w:t xml:space="preserve"> </w:t>
            </w:r>
            <w:r w:rsidR="004416E2">
              <w:t xml:space="preserve">Sportkliminstructeur 3 indoor </w:t>
            </w:r>
            <w:r w:rsidR="00C00F1E">
              <w:t>voorklimmen</w:t>
            </w:r>
          </w:p>
        </w:tc>
      </w:tr>
      <w:tr w:rsidRPr="0036668A" w:rsidR="0036668A" w:rsidTr="4AD48284" w14:paraId="6AA102CE" w14:textId="77777777">
        <w:tc>
          <w:tcPr>
            <w:tcW w:w="2094" w:type="pct"/>
            <w:tcBorders>
              <w:top w:val="single" w:color="auto" w:sz="4" w:space="0"/>
            </w:tcBorders>
            <w:shd w:val="clear" w:color="auto" w:fill="E7E6E6" w:themeFill="background2"/>
            <w:tcMar/>
          </w:tcPr>
          <w:p w:rsidRPr="004416E2" w:rsidR="0036668A" w:rsidP="00E71C26" w:rsidRDefault="0036668A" w14:paraId="0EDCDE1C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Datum:</w:t>
            </w:r>
          </w:p>
          <w:p w:rsidRPr="004416E2" w:rsidR="0036668A" w:rsidP="00E71C26" w:rsidRDefault="0036668A" w14:paraId="4A418AC0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Naam beoordelaar:</w:t>
            </w:r>
          </w:p>
          <w:p w:rsidRPr="004416E2" w:rsidR="0036668A" w:rsidP="00E71C26" w:rsidRDefault="0036668A" w14:paraId="4F74B287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color="auto" w:sz="4" w:space="0"/>
            </w:tcBorders>
            <w:shd w:val="clear" w:color="auto" w:fill="E7E6E6" w:themeFill="background2"/>
            <w:tcMar/>
          </w:tcPr>
          <w:p w:rsidRPr="004416E2" w:rsidR="0036668A" w:rsidP="00E71C26" w:rsidRDefault="0036668A" w14:paraId="4AF1C985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Naam kandidaat:</w:t>
            </w:r>
          </w:p>
          <w:p w:rsidRPr="004416E2" w:rsidR="0036668A" w:rsidP="00E71C26" w:rsidRDefault="0036668A" w14:paraId="38CCE369" w14:textId="77777777">
            <w:pPr>
              <w:rPr>
                <w:b/>
                <w:bCs/>
                <w:sz w:val="16"/>
                <w:szCs w:val="16"/>
              </w:rPr>
            </w:pPr>
          </w:p>
          <w:p w:rsidRPr="004416E2" w:rsidR="0036668A" w:rsidP="00E71C26" w:rsidRDefault="0036668A" w14:paraId="273D02CC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Lidnummer kandidaat:</w:t>
            </w:r>
          </w:p>
        </w:tc>
      </w:tr>
      <w:tr w:rsidRPr="0036668A" w:rsidR="00CC3E62" w:rsidTr="4AD48284" w14:paraId="7172E23F" w14:textId="77777777">
        <w:tc>
          <w:tcPr>
            <w:tcW w:w="4538" w:type="pct"/>
            <w:gridSpan w:val="2"/>
            <w:tcMar/>
          </w:tcPr>
          <w:p w:rsidRPr="004416E2" w:rsidR="00CC3E62" w:rsidP="00E71C26" w:rsidRDefault="00CC3E62" w14:paraId="3DF5899A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Afnamecondities</w:t>
            </w:r>
          </w:p>
        </w:tc>
        <w:tc>
          <w:tcPr>
            <w:tcW w:w="462" w:type="pct"/>
            <w:tcMar/>
            <w:vAlign w:val="center"/>
          </w:tcPr>
          <w:p w:rsidRPr="00013CB4" w:rsidR="00CC3E62" w:rsidP="00E71C26" w:rsidRDefault="00CC3E62" w14:paraId="0FACC0F3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895E10" w:rsidTr="4AD48284" w14:paraId="11334E30" w14:textId="77777777">
        <w:tc>
          <w:tcPr>
            <w:tcW w:w="12710" w:type="dxa"/>
            <w:gridSpan w:val="2"/>
            <w:tcMar/>
          </w:tcPr>
          <w:p w:rsidR="003D09D9" w:rsidP="4AD48284" w:rsidRDefault="003D09D9" w14:paraId="1064BB52" w14:textId="2D01B3CE">
            <w:pPr>
              <w:pStyle w:val="Standaard"/>
              <w:rPr>
                <w:sz w:val="16"/>
                <w:szCs w:val="16"/>
              </w:rPr>
            </w:pPr>
            <w:r w:rsidRPr="4AD48284" w:rsidR="003D09D9">
              <w:rPr>
                <w:sz w:val="16"/>
                <w:szCs w:val="16"/>
              </w:rPr>
              <w:t>Het portfolio is compleet</w:t>
            </w:r>
          </w:p>
        </w:tc>
        <w:sdt>
          <w:sdtPr>
            <w:rPr>
              <w:sz w:val="18"/>
              <w:szCs w:val="18"/>
            </w:rPr>
            <w:id w:val="-22213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895E10" w:rsidP="00E71C26" w:rsidRDefault="00A1437D" w14:paraId="62A5E446" w14:textId="77777777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4AD48284" w14:paraId="79D99AE1" w14:textId="77777777">
        <w:tc>
          <w:tcPr>
            <w:tcW w:w="2094" w:type="pct"/>
            <w:tcMar/>
          </w:tcPr>
          <w:p w:rsidRPr="004416E2" w:rsidR="0036668A" w:rsidP="00E71C26" w:rsidRDefault="0036668A" w14:paraId="03D6C40D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Kerntaak</w:t>
            </w:r>
          </w:p>
        </w:tc>
        <w:tc>
          <w:tcPr>
            <w:tcW w:w="2444" w:type="pct"/>
            <w:tcMar/>
          </w:tcPr>
          <w:p w:rsidRPr="004416E2" w:rsidR="0036668A" w:rsidP="00E71C26" w:rsidRDefault="0036668A" w14:paraId="612BD40D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Werkproces</w:t>
            </w:r>
            <w:r w:rsidRPr="004416E2" w:rsidR="00090D5C">
              <w:rPr>
                <w:b/>
                <w:bCs/>
                <w:sz w:val="16"/>
                <w:szCs w:val="16"/>
              </w:rPr>
              <w:t>sen</w:t>
            </w:r>
          </w:p>
        </w:tc>
        <w:tc>
          <w:tcPr>
            <w:tcW w:w="462" w:type="pct"/>
            <w:tcMar/>
            <w:vAlign w:val="center"/>
          </w:tcPr>
          <w:p w:rsidRPr="00013CB4" w:rsidR="0036668A" w:rsidP="00E71C26" w:rsidRDefault="002F64DC" w14:paraId="6972F2CD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36668A" w:rsidTr="4AD48284" w14:paraId="3ACB0E58" w14:textId="77777777">
        <w:tc>
          <w:tcPr>
            <w:tcW w:w="5865" w:type="dxa"/>
            <w:vMerge w:val="restart"/>
            <w:tcMar/>
          </w:tcPr>
          <w:p w:rsidRPr="004416E2" w:rsidR="0036668A" w:rsidP="00E71C26" w:rsidRDefault="0036668A" w14:paraId="2C17A5F9" w14:textId="77777777">
            <w:pPr>
              <w:rPr>
                <w:sz w:val="16"/>
                <w:szCs w:val="16"/>
              </w:rPr>
            </w:pPr>
            <w:r w:rsidRPr="004416E2">
              <w:rPr>
                <w:sz w:val="16"/>
                <w:szCs w:val="16"/>
              </w:rPr>
              <w:t>3.1 Geven van lessen</w:t>
            </w:r>
          </w:p>
        </w:tc>
        <w:tc>
          <w:tcPr>
            <w:tcW w:w="2444" w:type="pct"/>
            <w:tcMar/>
            <w:vAlign w:val="bottom"/>
          </w:tcPr>
          <w:p w:rsidRPr="004416E2" w:rsidR="0036668A" w:rsidP="00E71C26" w:rsidRDefault="0036668A" w14:paraId="2246FB3B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3.1.1 Begeleidt en informeert klimmers en andere betrokkenen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8414A5" w14:paraId="1820BBA3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4AD48284" w14:paraId="42BD308F" w14:textId="77777777">
        <w:tc>
          <w:tcPr>
            <w:tcW w:w="5865" w:type="dxa"/>
            <w:vMerge/>
            <w:tcMar/>
          </w:tcPr>
          <w:p w:rsidRPr="004416E2" w:rsidR="0036668A" w:rsidP="00E71C26" w:rsidRDefault="0036668A" w14:paraId="1AF20D4E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bottom"/>
          </w:tcPr>
          <w:p w:rsidRPr="004416E2" w:rsidR="0036668A" w:rsidP="00E71C26" w:rsidRDefault="0036668A" w14:paraId="52F519D0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3.1.2 Bereidt lessen voor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1FEC2E69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4AD48284" w14:paraId="6A00B253" w14:textId="77777777">
        <w:tc>
          <w:tcPr>
            <w:tcW w:w="5865" w:type="dxa"/>
            <w:vMerge/>
            <w:tcMar/>
          </w:tcPr>
          <w:p w:rsidRPr="004416E2" w:rsidR="0036668A" w:rsidP="00E71C26" w:rsidRDefault="0036668A" w14:paraId="6EFCC38D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bottom"/>
          </w:tcPr>
          <w:p w:rsidRPr="004416E2" w:rsidR="0036668A" w:rsidP="00E71C26" w:rsidRDefault="0036668A" w14:paraId="71E6DDBF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3.1.3 Voert lessen uit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212182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40D5ED62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4AD48284" w14:paraId="0806BE2F" w14:textId="77777777">
        <w:tc>
          <w:tcPr>
            <w:tcW w:w="5865" w:type="dxa"/>
            <w:vMerge/>
            <w:tcMar/>
          </w:tcPr>
          <w:p w:rsidRPr="004416E2" w:rsidR="0036668A" w:rsidP="00E71C26" w:rsidRDefault="0036668A" w14:paraId="37C5FF4E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bottom"/>
          </w:tcPr>
          <w:p w:rsidRPr="004416E2" w:rsidR="0036668A" w:rsidP="00E71C26" w:rsidRDefault="0036668A" w14:paraId="41E0356B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3.1.4 Evalueert lessen en reflecteert op eigen handelen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16334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516E1ACB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090D5C" w:rsidTr="4AD48284" w14:paraId="76B792A1" w14:textId="77777777">
        <w:tc>
          <w:tcPr>
            <w:tcW w:w="2094" w:type="pct"/>
            <w:tcMar/>
          </w:tcPr>
          <w:p w:rsidRPr="004416E2" w:rsidR="00090D5C" w:rsidP="00E71C26" w:rsidRDefault="00090D5C" w14:paraId="05BABBCA" w14:textId="6289244B">
            <w:pPr>
              <w:rPr>
                <w:b w:val="1"/>
                <w:bCs w:val="1"/>
                <w:sz w:val="16"/>
                <w:szCs w:val="16"/>
              </w:rPr>
            </w:pPr>
            <w:r w:rsidRPr="4AD48284" w:rsidR="5D518AF3">
              <w:rPr>
                <w:b w:val="1"/>
                <w:bCs w:val="1"/>
                <w:sz w:val="16"/>
                <w:szCs w:val="16"/>
              </w:rPr>
              <w:t>Kerntaak</w:t>
            </w:r>
          </w:p>
        </w:tc>
        <w:tc>
          <w:tcPr>
            <w:tcW w:w="2444" w:type="pct"/>
            <w:tcMar/>
            <w:vAlign w:val="bottom"/>
          </w:tcPr>
          <w:p w:rsidRPr="004416E2" w:rsidR="00090D5C" w:rsidP="00E71C26" w:rsidRDefault="00090D5C" w14:paraId="67C2D606" w14:textId="77777777">
            <w:pPr>
              <w:rPr>
                <w:rStyle w:val="normaltextrun"/>
                <w:rFonts w:cs="Segoe UI"/>
                <w:b/>
                <w:bCs/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b/>
                <w:bCs/>
                <w:sz w:val="16"/>
                <w:szCs w:val="16"/>
              </w:rPr>
              <w:t>Werkprocessen</w:t>
            </w:r>
          </w:p>
        </w:tc>
        <w:tc>
          <w:tcPr>
            <w:tcW w:w="462" w:type="pct"/>
            <w:tcMar/>
            <w:vAlign w:val="center"/>
          </w:tcPr>
          <w:p w:rsidRPr="00090D5C" w:rsidR="00090D5C" w:rsidP="00E71C26" w:rsidRDefault="00090D5C" w14:paraId="38999360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90D5C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36668A" w:rsidTr="4AD48284" w14:paraId="5ECF7B9F" w14:textId="77777777">
        <w:tc>
          <w:tcPr>
            <w:tcW w:w="5865" w:type="dxa"/>
            <w:vMerge w:val="restart"/>
            <w:tcMar/>
          </w:tcPr>
          <w:p w:rsidRPr="004416E2" w:rsidR="0036668A" w:rsidP="00E71C26" w:rsidRDefault="0036668A" w14:paraId="7B8112A3" w14:textId="77777777">
            <w:pPr>
              <w:rPr>
                <w:sz w:val="16"/>
                <w:szCs w:val="16"/>
              </w:rPr>
            </w:pPr>
            <w:r w:rsidRPr="004416E2">
              <w:rPr>
                <w:sz w:val="16"/>
                <w:szCs w:val="16"/>
              </w:rPr>
              <w:t>3.4 Aansturen van assisterend sportkader</w:t>
            </w:r>
          </w:p>
        </w:tc>
        <w:tc>
          <w:tcPr>
            <w:tcW w:w="2444" w:type="pct"/>
            <w:tcMar/>
            <w:vAlign w:val="center"/>
          </w:tcPr>
          <w:p w:rsidRPr="004416E2" w:rsidR="0036668A" w:rsidP="00E71C26" w:rsidRDefault="0036668A" w14:paraId="21B4E3A3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3.4.1 Begeleidt assisterend sportkader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99996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338DB7C3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4AD48284" w14:paraId="291D3BD4" w14:textId="77777777">
        <w:tc>
          <w:tcPr>
            <w:tcW w:w="5865" w:type="dxa"/>
            <w:vMerge/>
            <w:tcMar/>
          </w:tcPr>
          <w:p w:rsidRPr="004416E2" w:rsidR="0036668A" w:rsidP="00E71C26" w:rsidRDefault="0036668A" w14:paraId="58C65D0D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center"/>
          </w:tcPr>
          <w:p w:rsidRPr="004416E2" w:rsidR="0036668A" w:rsidP="00E71C26" w:rsidRDefault="0036668A" w14:paraId="4CEC90D7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3.4.2 Informeert en geeft opdrachten aan assisterend sportkader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1592233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2A7D6F22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4AD48284" w14:paraId="122759A8" w14:textId="77777777">
        <w:tc>
          <w:tcPr>
            <w:tcW w:w="5865" w:type="dxa"/>
            <w:vMerge/>
            <w:tcMar/>
          </w:tcPr>
          <w:p w:rsidRPr="004416E2" w:rsidR="0036668A" w:rsidP="00E71C26" w:rsidRDefault="0036668A" w14:paraId="618CEAA3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center"/>
          </w:tcPr>
          <w:p w:rsidRPr="004416E2" w:rsidR="0036668A" w:rsidP="00E71C26" w:rsidRDefault="0036668A" w14:paraId="76125903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3.4.3 Evalueert de aansturing en reflecteert op eigen handelen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03192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38EDB436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090D5C" w:rsidTr="4AD48284" w14:paraId="1A2242E2" w14:textId="77777777">
        <w:tc>
          <w:tcPr>
            <w:tcW w:w="2094" w:type="pct"/>
            <w:tcMar/>
          </w:tcPr>
          <w:p w:rsidRPr="004416E2" w:rsidR="00090D5C" w:rsidP="00E71C26" w:rsidRDefault="00090D5C" w14:paraId="0AA733F0" w14:textId="7B57C045">
            <w:pPr>
              <w:rPr>
                <w:b w:val="1"/>
                <w:bCs w:val="1"/>
                <w:sz w:val="16"/>
                <w:szCs w:val="16"/>
              </w:rPr>
            </w:pPr>
            <w:r w:rsidRPr="4AD48284" w:rsidR="45C3667F">
              <w:rPr>
                <w:b w:val="1"/>
                <w:bCs w:val="1"/>
                <w:sz w:val="16"/>
                <w:szCs w:val="16"/>
              </w:rPr>
              <w:t>Kerntaak</w:t>
            </w:r>
          </w:p>
        </w:tc>
        <w:tc>
          <w:tcPr>
            <w:tcW w:w="2444" w:type="pct"/>
            <w:tcMar/>
            <w:vAlign w:val="bottom"/>
          </w:tcPr>
          <w:p w:rsidRPr="004416E2" w:rsidR="00090D5C" w:rsidP="00E71C26" w:rsidRDefault="00090D5C" w14:paraId="4B80309D" w14:textId="77777777">
            <w:pPr>
              <w:rPr>
                <w:rStyle w:val="normaltextrun"/>
                <w:rFonts w:cs="Segoe UI"/>
                <w:b/>
                <w:bCs/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b/>
                <w:bCs/>
                <w:sz w:val="16"/>
                <w:szCs w:val="16"/>
              </w:rPr>
              <w:t>Werkprocessen</w:t>
            </w:r>
          </w:p>
        </w:tc>
        <w:tc>
          <w:tcPr>
            <w:tcW w:w="462" w:type="pct"/>
            <w:tcMar/>
            <w:vAlign w:val="center"/>
          </w:tcPr>
          <w:p w:rsidRPr="00090D5C" w:rsidR="00090D5C" w:rsidP="00E71C26" w:rsidRDefault="00090D5C" w14:paraId="0FD5DA3E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90D5C">
              <w:rPr>
                <w:b/>
                <w:bCs/>
                <w:sz w:val="18"/>
                <w:szCs w:val="18"/>
              </w:rPr>
              <w:t>Voldaan</w:t>
            </w:r>
          </w:p>
        </w:tc>
      </w:tr>
      <w:tr w:rsidRPr="0036668A" w:rsidR="0036668A" w:rsidTr="4AD48284" w14:paraId="3DE17FAF" w14:textId="77777777">
        <w:tc>
          <w:tcPr>
            <w:tcW w:w="5865" w:type="dxa"/>
            <w:vMerge w:val="restart"/>
            <w:tcBorders>
              <w:bottom w:val="single" w:color="auto" w:sz="4"/>
            </w:tcBorders>
            <w:tcMar/>
          </w:tcPr>
          <w:p w:rsidRPr="004416E2" w:rsidR="0036668A" w:rsidP="00E71C26" w:rsidRDefault="0036668A" w14:paraId="2F6CA115" w14:textId="77777777">
            <w:pPr>
              <w:rPr>
                <w:sz w:val="16"/>
                <w:szCs w:val="16"/>
              </w:rPr>
            </w:pPr>
            <w:r w:rsidRPr="004416E2">
              <w:rPr>
                <w:sz w:val="16"/>
                <w:szCs w:val="16"/>
              </w:rPr>
              <w:t>3.5 Afnemen van klimvaardigheidstoetsen</w:t>
            </w:r>
          </w:p>
        </w:tc>
        <w:tc>
          <w:tcPr>
            <w:tcW w:w="2444" w:type="pct"/>
            <w:tcMar/>
            <w:vAlign w:val="bottom"/>
          </w:tcPr>
          <w:p w:rsidRPr="004416E2" w:rsidR="0036668A" w:rsidP="00E71C26" w:rsidRDefault="0036668A" w14:paraId="756C7951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3.5.1 Begeleidt en informeert klimmers en andere betrokkenen bij klimvaardigheidstoetsen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576940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5D771EB2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4AD48284" w14:paraId="617D297A" w14:textId="77777777">
        <w:tc>
          <w:tcPr>
            <w:tcW w:w="5865" w:type="dxa"/>
            <w:vMerge/>
            <w:tcMar/>
          </w:tcPr>
          <w:p w:rsidRPr="004416E2" w:rsidR="0036668A" w:rsidP="00E71C26" w:rsidRDefault="0036668A" w14:paraId="0EEC416E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bottom"/>
          </w:tcPr>
          <w:p w:rsidRPr="004416E2" w:rsidR="0036668A" w:rsidP="00E71C26" w:rsidRDefault="0036668A" w14:paraId="1896DF2C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3.5.2 Bereidt klimvaardigheidstoetsen voor en neemt ze af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1868872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Mar/>
                <w:vAlign w:val="center"/>
              </w:tcPr>
              <w:p w:rsidRPr="00013CB4" w:rsidR="0036668A" w:rsidP="00E71C26" w:rsidRDefault="000B321A" w14:paraId="6EFC5606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36668A" w:rsidTr="4AD48284" w14:paraId="4467F600" w14:textId="77777777">
        <w:tc>
          <w:tcPr>
            <w:tcW w:w="5865" w:type="dxa"/>
            <w:vMerge/>
            <w:tcBorders>
              <w:bottom w:val="single" w:color="auto" w:sz="4" w:space="0"/>
            </w:tcBorders>
            <w:tcMar/>
          </w:tcPr>
          <w:p w:rsidRPr="004416E2" w:rsidR="0036668A" w:rsidP="00E71C26" w:rsidRDefault="0036668A" w14:paraId="19AD0C8F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Borders>
              <w:bottom w:val="single" w:color="auto" w:sz="4" w:space="0"/>
            </w:tcBorders>
            <w:tcMar/>
            <w:vAlign w:val="bottom"/>
          </w:tcPr>
          <w:p w:rsidRPr="004416E2" w:rsidR="0036668A" w:rsidP="00E71C26" w:rsidRDefault="0036668A" w14:paraId="1EC77842" w14:textId="77777777">
            <w:pPr>
              <w:rPr>
                <w:sz w:val="16"/>
                <w:szCs w:val="16"/>
              </w:rPr>
            </w:pPr>
            <w:r w:rsidRPr="004416E2">
              <w:rPr>
                <w:rStyle w:val="normaltextrun"/>
                <w:rFonts w:cs="Segoe UI"/>
                <w:sz w:val="16"/>
                <w:szCs w:val="16"/>
              </w:rPr>
              <w:t>3.5.3 Evalueert de afname van klimvaardigheidstoetsen en reflecteert op eigen handelen</w:t>
            </w:r>
            <w:r w:rsidRPr="004416E2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8"/>
              <w:szCs w:val="18"/>
            </w:rPr>
            <w:id w:val="-464507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sz w:val="18"/>
              <w:szCs w:val="18"/>
            </w:rPr>
          </w:sdtEndPr>
          <w:sdtContent>
            <w:tc>
              <w:tcPr>
                <w:tcW w:w="462" w:type="pct"/>
                <w:tcBorders>
                  <w:bottom w:val="single" w:color="auto" w:sz="4" w:space="0"/>
                </w:tcBorders>
                <w:tcMar/>
                <w:vAlign w:val="center"/>
              </w:tcPr>
              <w:p w:rsidRPr="00013CB4" w:rsidR="0036668A" w:rsidP="00E71C26" w:rsidRDefault="000B321A" w14:paraId="655D3931" w14:textId="77777777">
                <w:pPr>
                  <w:jc w:val="center"/>
                  <w:rPr>
                    <w:sz w:val="18"/>
                    <w:szCs w:val="18"/>
                  </w:rPr>
                </w:pPr>
                <w:r w:rsidRPr="00013C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Pr="0036668A" w:rsidR="00036B0B" w:rsidTr="4AD48284" w14:paraId="2B65361F" w14:textId="77777777">
        <w:tc>
          <w:tcPr>
            <w:tcW w:w="4538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  <w:tcMar/>
          </w:tcPr>
          <w:p w:rsidR="004416E2" w:rsidP="00E71C26" w:rsidRDefault="004416E2" w14:paraId="1BE41214" w14:textId="77777777">
            <w:pPr>
              <w:rPr>
                <w:b/>
                <w:bCs/>
                <w:sz w:val="16"/>
                <w:szCs w:val="16"/>
              </w:rPr>
            </w:pPr>
          </w:p>
          <w:p w:rsidRPr="004416E2" w:rsidR="00036B0B" w:rsidP="00E71C26" w:rsidRDefault="00F927F1" w14:paraId="60487EA7" w14:textId="2DDD3FC4">
            <w:pPr>
              <w:rPr>
                <w:rStyle w:val="normaltextrun"/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De kandidaat is geslaagd wanneer alle werkprocessen worden beheerst en daarmee zijn voldaan</w:t>
            </w:r>
          </w:p>
        </w:tc>
        <w:tc>
          <w:tcPr>
            <w:tcW w:w="462" w:type="pct"/>
            <w:tcBorders>
              <w:left w:val="nil"/>
              <w:bottom w:val="nil"/>
            </w:tcBorders>
            <w:shd w:val="clear" w:color="auto" w:fill="E7E6E6" w:themeFill="background2"/>
            <w:tcMar/>
            <w:vAlign w:val="center"/>
          </w:tcPr>
          <w:p w:rsidR="00036B0B" w:rsidP="00E71C26" w:rsidRDefault="00036B0B" w14:paraId="582FADEC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013CB4">
              <w:rPr>
                <w:b/>
                <w:bCs/>
                <w:sz w:val="18"/>
                <w:szCs w:val="18"/>
              </w:rPr>
              <w:t>Geslaagd</w:t>
            </w:r>
          </w:p>
          <w:sdt>
            <w:sdtPr>
              <w:rPr>
                <w:sz w:val="18"/>
                <w:szCs w:val="18"/>
              </w:rPr>
              <w:id w:val="-170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sz w:val="18"/>
                <w:szCs w:val="18"/>
              </w:rPr>
            </w:sdtEndPr>
            <w:sdtContent>
              <w:p w:rsidRPr="00013CB4" w:rsidR="00D12327" w:rsidP="00E71C26" w:rsidRDefault="00D12327" w14:paraId="38302E19" w14:textId="77777777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Pr="0036668A" w:rsidR="00036B0B" w:rsidTr="4AD48284" w14:paraId="32543A3C" w14:textId="77777777">
        <w:trPr>
          <w:trHeight w:val="994"/>
        </w:trPr>
        <w:tc>
          <w:tcPr>
            <w:tcW w:w="4538" w:type="pct"/>
            <w:gridSpan w:val="2"/>
            <w:tcBorders>
              <w:top w:val="nil"/>
              <w:right w:val="nil"/>
            </w:tcBorders>
            <w:shd w:val="clear" w:color="auto" w:fill="E7E6E6" w:themeFill="background2"/>
            <w:tcMar/>
            <w:vAlign w:val="bottom"/>
          </w:tcPr>
          <w:p w:rsidRPr="004416E2" w:rsidR="00036B0B" w:rsidP="00E71C26" w:rsidRDefault="00036B0B" w14:paraId="64DA1036" w14:textId="77777777">
            <w:pPr>
              <w:rPr>
                <w:b/>
                <w:bCs/>
                <w:sz w:val="16"/>
                <w:szCs w:val="16"/>
              </w:rPr>
            </w:pPr>
            <w:r w:rsidRPr="004416E2">
              <w:rPr>
                <w:b/>
                <w:bCs/>
                <w:sz w:val="16"/>
                <w:szCs w:val="16"/>
              </w:rPr>
              <w:t>Handtekening beoordelaar</w:t>
            </w:r>
          </w:p>
          <w:p w:rsidRPr="004416E2" w:rsidR="0000222A" w:rsidP="00E71C26" w:rsidRDefault="0000222A" w14:paraId="1CACD65D" w14:textId="7777777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</w:tcBorders>
            <w:shd w:val="clear" w:color="auto" w:fill="E7E6E6" w:themeFill="background2"/>
            <w:tcMar/>
            <w:vAlign w:val="center"/>
          </w:tcPr>
          <w:p w:rsidRPr="00013CB4" w:rsidR="00036B0B" w:rsidP="00E71C26" w:rsidRDefault="00036B0B" w14:paraId="2DA87318" w14:textId="77777777">
            <w:pPr>
              <w:jc w:val="center"/>
              <w:rPr>
                <w:sz w:val="18"/>
                <w:szCs w:val="18"/>
              </w:rPr>
            </w:pPr>
          </w:p>
        </w:tc>
      </w:tr>
    </w:tbl>
    <w:p w:rsidR="00DA2555" w:rsidRDefault="00DA2555" w14:paraId="644AD375" w14:textId="77777777">
      <w:pPr>
        <w:rPr>
          <w:sz w:val="20"/>
          <w:szCs w:val="20"/>
        </w:rPr>
      </w:pPr>
    </w:p>
    <w:p w:rsidR="00DA2555" w:rsidP="00DA2555" w:rsidRDefault="00DA2555" w14:paraId="6155E537" w14:textId="77777777">
      <w:pPr>
        <w:spacing w:after="160" w:line="259" w:lineRule="auto"/>
        <w:rPr>
          <w:sz w:val="20"/>
          <w:szCs w:val="20"/>
        </w:rPr>
      </w:pPr>
    </w:p>
    <w:p w:rsidR="00DA2555" w:rsidP="00DA2555" w:rsidRDefault="00DA2555" w14:paraId="374767C4" w14:textId="77777777">
      <w:pPr>
        <w:spacing w:after="160" w:line="259" w:lineRule="auto"/>
        <w:rPr>
          <w:sz w:val="20"/>
          <w:szCs w:val="20"/>
        </w:rPr>
      </w:pPr>
    </w:p>
    <w:p w:rsidR="004416E2" w:rsidP="004416E2" w:rsidRDefault="004416E2" w14:paraId="0E1861AD" w14:textId="77777777">
      <w:pPr>
        <w:pStyle w:val="NKBVKop1"/>
        <w:framePr w:wrap="around" w:hAnchor="page" w:x="2368" w:y="1885"/>
      </w:pPr>
      <w:r>
        <w:t>Instructie invullen beoordelingsformulier</w:t>
      </w:r>
    </w:p>
    <w:p w:rsidR="00E93CE4" w:rsidRDefault="00E93CE4" w14:paraId="49649C8D" w14:textId="77777777"/>
    <w:p w:rsidR="004416E2" w:rsidRDefault="004416E2" w14:paraId="21CB2009" w14:textId="77777777"/>
    <w:p w:rsidRPr="00804079" w:rsidR="00E744EC" w:rsidP="00E744EC" w:rsidRDefault="00E744EC" w14:paraId="33D6989A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Ga uit van het niveau van een beginnend, maar competent beroepsbeoefenaar. </w:t>
      </w:r>
    </w:p>
    <w:p w:rsidRPr="00804079" w:rsidR="00E744EC" w:rsidP="00E744EC" w:rsidRDefault="00E744EC" w14:paraId="4AA91B72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:rsidRPr="00804079" w:rsidR="00E744EC" w:rsidP="00E744EC" w:rsidRDefault="00E744EC" w14:paraId="548EB38A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Gebruik hierbij de resultaatcriteria als uitgangspunt. </w:t>
      </w:r>
    </w:p>
    <w:p w:rsidRPr="00804079" w:rsidR="00E744EC" w:rsidP="00E744EC" w:rsidRDefault="00E744EC" w14:paraId="018A87C8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:rsidRPr="00804079" w:rsidR="00E744EC" w:rsidP="00E744EC" w:rsidRDefault="00E744EC" w14:paraId="3A87C48B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:rsidRPr="00804079" w:rsidR="00E744EC" w:rsidP="00E744EC" w:rsidRDefault="00E744EC" w14:paraId="058BEDE1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:rsidRPr="00804079" w:rsidR="00E744EC" w:rsidP="00E744EC" w:rsidRDefault="00E744EC" w14:paraId="64318676" w14:textId="77777777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:rsidRPr="00804079" w:rsidR="00E744EC" w:rsidP="00E744EC" w:rsidRDefault="00E744EC" w14:paraId="5B003FC5" w14:textId="77777777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:rsidR="00E744EC" w:rsidP="00E744EC" w:rsidRDefault="00E744EC" w14:paraId="339B5FC7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:rsidRPr="00804079" w:rsidR="00877670" w:rsidP="00E744EC" w:rsidRDefault="00877670" w14:paraId="6AB62EC1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:rsidR="00804079" w:rsidP="00804079" w:rsidRDefault="00804079" w14:paraId="6A2C9DAB" w14:textId="77777777">
      <w:pPr>
        <w:pStyle w:val="Lijstalinea"/>
        <w:spacing w:after="160" w:line="259" w:lineRule="auto"/>
      </w:pPr>
    </w:p>
    <w:p w:rsidR="002D2341" w:rsidP="00804079" w:rsidRDefault="00DA2555" w14:paraId="4CA9971E" w14:textId="77777777">
      <w:pPr>
        <w:pStyle w:val="Lijstalinea"/>
        <w:spacing w:after="160" w:line="259" w:lineRule="auto"/>
        <w:sectPr w:rsidR="002D2341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:rsidR="007610A2" w:rsidRDefault="007610A2" w14:paraId="21172641" w14:textId="77777777">
      <w:pPr>
        <w:rPr>
          <w:sz w:val="20"/>
          <w:szCs w:val="20"/>
        </w:rPr>
      </w:pPr>
    </w:p>
    <w:p w:rsidR="007610A2" w:rsidP="007610A2" w:rsidRDefault="007610A2" w14:paraId="1023429D" w14:textId="77777777">
      <w:pPr>
        <w:spacing w:after="160" w:line="259" w:lineRule="auto"/>
        <w:rPr>
          <w:sz w:val="20"/>
          <w:szCs w:val="20"/>
        </w:rPr>
      </w:pPr>
    </w:p>
    <w:p w:rsidRPr="0036668A" w:rsidR="007610A2" w:rsidP="007610A2" w:rsidRDefault="007610A2" w14:paraId="33BF40F3" w14:textId="77777777">
      <w:pPr>
        <w:pStyle w:val="NKBVKop1"/>
        <w:framePr w:wrap="around"/>
      </w:pPr>
      <w:r w:rsidRPr="004416E2">
        <w:t>3.1 Geven van lessen</w:t>
      </w:r>
    </w:p>
    <w:p w:rsidR="0038490F" w:rsidRDefault="0038490F" w14:paraId="08F4D16D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4416E2" w:rsidTr="009E063C" w14:paraId="010392AE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4416E2" w:rsidP="009E063C" w:rsidRDefault="004416E2" w14:paraId="0EBCEE03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3.1.1 Begeleidt en informeert klimmers en andere</w:t>
            </w:r>
            <w:r w:rsidRPr="0036668A">
              <w:rPr>
                <w:b/>
                <w:bCs/>
                <w:sz w:val="20"/>
                <w:szCs w:val="20"/>
              </w:rPr>
              <w:t xml:space="preserve"> </w:t>
            </w:r>
            <w:r w:rsidRPr="00BB551A">
              <w:rPr>
                <w:b/>
                <w:bCs/>
                <w:sz w:val="20"/>
                <w:szCs w:val="20"/>
              </w:rPr>
              <w:t>betrokkenen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4416E2" w:rsidTr="009E063C" w14:paraId="71AF9083" w14:textId="77777777">
        <w:tc>
          <w:tcPr>
            <w:tcW w:w="2537" w:type="pct"/>
            <w:shd w:val="clear" w:color="auto" w:fill="E7E6E6" w:themeFill="background2"/>
          </w:tcPr>
          <w:p w:rsidRPr="0036668A" w:rsidR="004416E2" w:rsidP="009E063C" w:rsidRDefault="004416E2" w14:paraId="011EC96C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4416E2" w:rsidP="009E063C" w:rsidRDefault="004416E2" w14:paraId="1521EE2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4416E2" w:rsidP="009E063C" w:rsidRDefault="004416E2" w14:paraId="51BA432A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4416E2" w:rsidTr="009E063C" w14:paraId="3FB8A5EE" w14:textId="77777777">
        <w:tc>
          <w:tcPr>
            <w:tcW w:w="2537" w:type="pct"/>
          </w:tcPr>
          <w:p w:rsidRPr="0036668A" w:rsidR="004416E2" w:rsidP="009E063C" w:rsidRDefault="004416E2" w14:paraId="7747E979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afspraken met de klimmers en andere betrokkenen en komt ze na. </w:t>
            </w:r>
          </w:p>
        </w:tc>
        <w:tc>
          <w:tcPr>
            <w:tcW w:w="204" w:type="pct"/>
          </w:tcPr>
          <w:p w:rsidRPr="0036668A" w:rsidR="004416E2" w:rsidP="009E063C" w:rsidRDefault="004416E2" w14:paraId="1CD4B8C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4416E2" w:rsidP="009E063C" w:rsidRDefault="004416E2" w14:paraId="27C15A79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35AD39B0" w14:textId="77777777">
        <w:tc>
          <w:tcPr>
            <w:tcW w:w="2537" w:type="pct"/>
          </w:tcPr>
          <w:p w:rsidRPr="00BB551A" w:rsidR="004416E2" w:rsidP="009E063C" w:rsidRDefault="004416E2" w14:paraId="29C26A5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Gaat vertrouwelijk om met persoonlijke informatie </w:t>
            </w:r>
            <w:proofErr w:type="gramStart"/>
            <w:r w:rsidRPr="00BB551A">
              <w:rPr>
                <w:sz w:val="20"/>
                <w:szCs w:val="20"/>
              </w:rPr>
              <w:t>conform</w:t>
            </w:r>
            <w:proofErr w:type="gramEnd"/>
            <w:r w:rsidRPr="00BB551A">
              <w:rPr>
                <w:sz w:val="20"/>
                <w:szCs w:val="20"/>
              </w:rPr>
              <w:t> richtlijnen</w:t>
            </w:r>
            <w:r>
              <w:rPr>
                <w:sz w:val="20"/>
                <w:szCs w:val="20"/>
              </w:rPr>
              <w:t>.</w:t>
            </w:r>
          </w:p>
          <w:p w:rsidRPr="0036668A" w:rsidR="004416E2" w:rsidP="009E063C" w:rsidRDefault="004416E2" w14:paraId="22772F87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In de opdrachten zijn geen namen genoemd of informatie gegeven die de privacy kunnen aanpassen. 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4416E2" w:rsidP="009E063C" w:rsidRDefault="004416E2" w14:paraId="51671B4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7B8EF07F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7D65C391" w14:textId="77777777">
        <w:tc>
          <w:tcPr>
            <w:tcW w:w="2537" w:type="pct"/>
            <w:shd w:val="clear" w:color="auto" w:fill="E7E6E6" w:themeFill="background2"/>
          </w:tcPr>
          <w:p w:rsidRPr="0036668A" w:rsidR="004416E2" w:rsidP="009E063C" w:rsidRDefault="004416E2" w14:paraId="518AF10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4416E2" w:rsidP="009E063C" w:rsidRDefault="004416E2" w14:paraId="5A4D5615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4416E2" w:rsidP="009E063C" w:rsidRDefault="004416E2" w14:paraId="63EC5AD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4416E2" w:rsidTr="009E063C" w14:paraId="66A1DA50" w14:textId="77777777">
        <w:tc>
          <w:tcPr>
            <w:tcW w:w="2537" w:type="pct"/>
          </w:tcPr>
          <w:p w:rsidRPr="0036668A" w:rsidR="004416E2" w:rsidP="009E063C" w:rsidRDefault="004416E2" w14:paraId="440C8D3C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afspraken met de klimmers en andere betrokkenen en komt ze na. </w:t>
            </w:r>
          </w:p>
        </w:tc>
        <w:tc>
          <w:tcPr>
            <w:tcW w:w="204" w:type="pct"/>
          </w:tcPr>
          <w:p w:rsidRPr="0036668A" w:rsidR="004416E2" w:rsidP="009E063C" w:rsidRDefault="004416E2" w14:paraId="3092FE8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4416E2" w:rsidP="009E063C" w:rsidRDefault="004416E2" w14:paraId="123A6E30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16C572CA" w14:textId="77777777">
        <w:tc>
          <w:tcPr>
            <w:tcW w:w="2537" w:type="pct"/>
          </w:tcPr>
          <w:p w:rsidRPr="0036668A" w:rsidR="004416E2" w:rsidP="009E063C" w:rsidRDefault="004416E2" w14:paraId="6A4115B6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Gaat sportief en respectvol om met alle betrokkenen. </w:t>
            </w:r>
          </w:p>
        </w:tc>
        <w:tc>
          <w:tcPr>
            <w:tcW w:w="204" w:type="pct"/>
          </w:tcPr>
          <w:p w:rsidRPr="0036668A" w:rsidR="004416E2" w:rsidP="009E063C" w:rsidRDefault="004416E2" w14:paraId="5DEAE179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16D8D08D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38FDB335" w14:textId="77777777">
        <w:tc>
          <w:tcPr>
            <w:tcW w:w="2537" w:type="pct"/>
          </w:tcPr>
          <w:p w:rsidRPr="0036668A" w:rsidR="004416E2" w:rsidP="009E063C" w:rsidRDefault="004416E2" w14:paraId="2FD16063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 omgangsvormen en taalgebruik af op de klimmers. </w:t>
            </w:r>
          </w:p>
        </w:tc>
        <w:tc>
          <w:tcPr>
            <w:tcW w:w="204" w:type="pct"/>
          </w:tcPr>
          <w:p w:rsidRPr="0036668A" w:rsidR="004416E2" w:rsidP="009E063C" w:rsidRDefault="004416E2" w14:paraId="0E6B87DD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4E47F137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609CC2DC" w14:textId="77777777">
        <w:tc>
          <w:tcPr>
            <w:tcW w:w="2537" w:type="pct"/>
          </w:tcPr>
          <w:p w:rsidRPr="0036668A" w:rsidR="004416E2" w:rsidP="009E063C" w:rsidRDefault="004416E2" w14:paraId="77D0C521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Motiveert, stimuleert en enthousiasmeert klimmers. </w:t>
            </w:r>
          </w:p>
        </w:tc>
        <w:tc>
          <w:tcPr>
            <w:tcW w:w="204" w:type="pct"/>
          </w:tcPr>
          <w:p w:rsidRPr="0036668A" w:rsidR="004416E2" w:rsidP="009E063C" w:rsidRDefault="004416E2" w14:paraId="1F276AC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4637AAB5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11BAF854" w14:textId="77777777">
        <w:tc>
          <w:tcPr>
            <w:tcW w:w="2537" w:type="pct"/>
          </w:tcPr>
          <w:p w:rsidRPr="0036668A" w:rsidR="004416E2" w:rsidP="009E063C" w:rsidRDefault="004416E2" w14:paraId="78EC5B58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Bewaakt waarden en stelt normen. </w:t>
            </w:r>
          </w:p>
        </w:tc>
        <w:tc>
          <w:tcPr>
            <w:tcW w:w="204" w:type="pct"/>
          </w:tcPr>
          <w:p w:rsidRPr="0036668A" w:rsidR="004416E2" w:rsidP="009E063C" w:rsidRDefault="004416E2" w14:paraId="1E792E9D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29FE0964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5ABC9738" w14:textId="77777777">
        <w:tc>
          <w:tcPr>
            <w:tcW w:w="2537" w:type="pct"/>
          </w:tcPr>
          <w:p w:rsidRPr="0036668A" w:rsidR="004416E2" w:rsidP="009E063C" w:rsidRDefault="004416E2" w14:paraId="4CD56E6E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Vertoont voorbeeldgedrag op en rond de </w:t>
            </w:r>
            <w:r w:rsidRPr="0036668A">
              <w:rPr>
                <w:sz w:val="20"/>
                <w:szCs w:val="20"/>
              </w:rPr>
              <w:t>klim</w:t>
            </w:r>
            <w:r w:rsidRPr="00BB551A">
              <w:rPr>
                <w:sz w:val="20"/>
                <w:szCs w:val="20"/>
              </w:rPr>
              <w:t>locatie. </w:t>
            </w:r>
          </w:p>
        </w:tc>
        <w:tc>
          <w:tcPr>
            <w:tcW w:w="204" w:type="pct"/>
          </w:tcPr>
          <w:p w:rsidRPr="0036668A" w:rsidR="004416E2" w:rsidP="009E063C" w:rsidRDefault="004416E2" w14:paraId="32FA497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46E1AD27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59D8BA7A" w14:textId="77777777">
        <w:tc>
          <w:tcPr>
            <w:tcW w:w="2537" w:type="pct"/>
          </w:tcPr>
          <w:p w:rsidRPr="0036668A" w:rsidR="004416E2" w:rsidP="009E063C" w:rsidRDefault="004416E2" w14:paraId="10022852" w14:textId="4ECEAB69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Informeert over sportrelevante zaken als sportkleding, schoeisel, materiaal en regels van de klimlocatie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4416E2" w:rsidP="009E063C" w:rsidRDefault="004416E2" w14:paraId="3DD1979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416E2" w:rsidP="009E063C" w:rsidRDefault="004416E2" w14:paraId="2CB293B1" w14:textId="77777777">
            <w:pPr>
              <w:rPr>
                <w:sz w:val="20"/>
                <w:szCs w:val="20"/>
              </w:rPr>
            </w:pPr>
          </w:p>
        </w:tc>
      </w:tr>
      <w:tr w:rsidRPr="0036668A" w:rsidR="004416E2" w:rsidTr="009E063C" w14:paraId="66D3775A" w14:textId="77777777">
        <w:tc>
          <w:tcPr>
            <w:tcW w:w="2537" w:type="pct"/>
            <w:shd w:val="clear" w:color="auto" w:fill="E7E6E6" w:themeFill="background2"/>
          </w:tcPr>
          <w:p w:rsidRPr="0036668A" w:rsidR="004416E2" w:rsidP="009E063C" w:rsidRDefault="004416E2" w14:paraId="6A76B79B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4416E2" w:rsidP="009E063C" w:rsidRDefault="004416E2" w14:paraId="676E949E" w14:textId="7777777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begeleiding is afgestemd op de klimmers. </w:t>
            </w:r>
          </w:p>
          <w:p w:rsidRPr="00BB551A" w:rsidR="004416E2" w:rsidP="009E063C" w:rsidRDefault="004416E2" w14:paraId="18484D0A" w14:textId="7777777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omgang is sportief en respectvol. </w:t>
            </w:r>
          </w:p>
          <w:p w:rsidRPr="0036668A" w:rsidR="004416E2" w:rsidP="009E063C" w:rsidRDefault="004416E2" w14:paraId="28C031BB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sociale en fysieke veiligheid zijn gewaarborgd.</w:t>
            </w:r>
          </w:p>
          <w:p w:rsidRPr="0036668A" w:rsidR="004416E2" w:rsidP="009E063C" w:rsidRDefault="004416E2" w14:paraId="70409624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klimmers zijn geadviseerd over klimmateriaal die zij nodig hebben om zelfstandig te klimmen na de cursus.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4416E2" w:rsidP="009E063C" w:rsidRDefault="004416E2" w14:paraId="78CCE0A8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4026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091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4416E2" w:rsidRDefault="004416E2" w14:paraId="1BF3F231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793D8B28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3312F493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3.1.2 Bereidt lessen voor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38490F" w14:paraId="6CD2E85B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491082FA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197D9DFE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0322E5B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04EFCA68" w14:textId="77777777">
        <w:tc>
          <w:tcPr>
            <w:tcW w:w="2537" w:type="pct"/>
          </w:tcPr>
          <w:p w:rsidRPr="00BB551A" w:rsidR="00D40BCE" w:rsidP="0038490F" w:rsidRDefault="00D40BCE" w14:paraId="7228CD37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Stelt een </w:t>
            </w:r>
            <w:r w:rsidRPr="0036668A">
              <w:rPr>
                <w:sz w:val="20"/>
                <w:szCs w:val="20"/>
              </w:rPr>
              <w:t xml:space="preserve">globaal </w:t>
            </w:r>
            <w:r w:rsidRPr="00BB551A">
              <w:rPr>
                <w:sz w:val="20"/>
                <w:szCs w:val="20"/>
              </w:rPr>
              <w:t>(chrono)logisch cursusplan op. </w:t>
            </w:r>
          </w:p>
          <w:p w:rsidRPr="00BB551A" w:rsidR="00D40BCE" w:rsidP="0038490F" w:rsidRDefault="00D40BCE" w14:paraId="2255A5F4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Ontwikkeld een cursusplan óf </w:t>
            </w:r>
            <w:r w:rsidRPr="00BB551A">
              <w:rPr>
                <w:sz w:val="20"/>
                <w:szCs w:val="20"/>
              </w:rPr>
              <w:t> </w:t>
            </w:r>
          </w:p>
          <w:p w:rsidRPr="00BB551A" w:rsidR="00D40BCE" w:rsidP="0038490F" w:rsidRDefault="00D40BCE" w14:paraId="4ACC3591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Wanneer het opleidingscentrum al een cursusplan heeft: geeft aan waar het cursusplan van het opleidingscentrum kan verbeteren en ontwikkeld een verbetervoorstel.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D40BCE" w:rsidP="0038490F" w:rsidRDefault="00D40BCE" w14:paraId="172FD0CC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Beide opdrachten moeten passen bij de doelgroep.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D40BCE" w:rsidP="0038490F" w:rsidRDefault="00D40BCE" w14:paraId="2069E2C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192D9668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70E7BEF2" w14:textId="77777777">
        <w:tc>
          <w:tcPr>
            <w:tcW w:w="2537" w:type="pct"/>
          </w:tcPr>
          <w:p w:rsidRPr="0036668A" w:rsidR="00D40BCE" w:rsidP="0038490F" w:rsidRDefault="00D40BCE" w14:paraId="7E34BB37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Stemt de lesvoorbereiding af op het cursusplan. </w:t>
            </w:r>
          </w:p>
        </w:tc>
        <w:tc>
          <w:tcPr>
            <w:tcW w:w="204" w:type="pct"/>
          </w:tcPr>
          <w:p w:rsidRPr="0036668A" w:rsidR="00D40BCE" w:rsidP="0038490F" w:rsidRDefault="00D40BCE" w14:paraId="47FF191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2072D87C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52D3253D" w14:textId="77777777">
        <w:tc>
          <w:tcPr>
            <w:tcW w:w="2537" w:type="pct"/>
          </w:tcPr>
          <w:p w:rsidRPr="0036668A" w:rsidR="00D40BCE" w:rsidP="0038490F" w:rsidRDefault="00D40BCE" w14:paraId="05954912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Analyseert als voorbereiding op een les de beginsituatie gericht op de klimmers, de sportomgeving en de eigen kwaliteiten als instructeur. </w:t>
            </w:r>
          </w:p>
        </w:tc>
        <w:tc>
          <w:tcPr>
            <w:tcW w:w="204" w:type="pct"/>
          </w:tcPr>
          <w:p w:rsidRPr="0036668A" w:rsidR="00D40BCE" w:rsidP="0038490F" w:rsidRDefault="00D40BCE" w14:paraId="4B20F47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A4EF9D4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3E0CD1F" w14:textId="77777777">
        <w:tc>
          <w:tcPr>
            <w:tcW w:w="2537" w:type="pct"/>
          </w:tcPr>
          <w:p w:rsidRPr="00BB551A" w:rsidR="00D40BCE" w:rsidP="0038490F" w:rsidRDefault="00D40BCE" w14:paraId="09486C3B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Formuleert concrete doelstellingen</w:t>
            </w:r>
            <w:r w:rsidR="005B27B7">
              <w:rPr>
                <w:sz w:val="20"/>
                <w:szCs w:val="20"/>
              </w:rPr>
              <w:t>.</w:t>
            </w:r>
          </w:p>
          <w:p w:rsidRPr="0036668A" w:rsidR="00D40BCE" w:rsidP="0038490F" w:rsidRDefault="00D40BCE" w14:paraId="3A6CC975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Zowel het cursusplan als de lesplannen bevatten concrete doelstellingen. Let op! Doelstellingen voor een hele cursus zijn anders dan doelstellingen voor één les</w:t>
            </w:r>
          </w:p>
        </w:tc>
        <w:tc>
          <w:tcPr>
            <w:tcW w:w="204" w:type="pct"/>
          </w:tcPr>
          <w:p w:rsidRPr="0036668A" w:rsidR="00D40BCE" w:rsidP="0038490F" w:rsidRDefault="00D40BCE" w14:paraId="7A7965E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1E47CF1A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57063CFE" w14:textId="77777777">
        <w:tc>
          <w:tcPr>
            <w:tcW w:w="2537" w:type="pct"/>
          </w:tcPr>
          <w:p w:rsidRPr="00BB551A" w:rsidR="00D40BCE" w:rsidP="0038490F" w:rsidRDefault="00D40BCE" w14:paraId="2229EC57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 </w:t>
            </w:r>
            <w:r w:rsidRPr="0036668A">
              <w:rPr>
                <w:sz w:val="20"/>
                <w:szCs w:val="20"/>
              </w:rPr>
              <w:t>de lesinhoud af op de beginsituatie.</w:t>
            </w:r>
          </w:p>
          <w:p w:rsidRPr="0036668A" w:rsidR="00D40BCE" w:rsidP="0038490F" w:rsidRDefault="00D40BCE" w14:paraId="3D5C836C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 xml:space="preserve">Geeft in het cursusplan aan hoe deze is afgestemd </w:t>
            </w:r>
          </w:p>
        </w:tc>
        <w:tc>
          <w:tcPr>
            <w:tcW w:w="204" w:type="pct"/>
          </w:tcPr>
          <w:p w:rsidRPr="0036668A" w:rsidR="00D40BCE" w:rsidP="0038490F" w:rsidRDefault="00D40BCE" w14:paraId="212A9A7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7A743445" w14:textId="77777777">
            <w:pPr>
              <w:rPr>
                <w:sz w:val="20"/>
                <w:szCs w:val="20"/>
              </w:rPr>
            </w:pPr>
          </w:p>
        </w:tc>
      </w:tr>
      <w:tr w:rsidRPr="0036668A" w:rsidR="005B27B7" w:rsidTr="0038490F" w14:paraId="506F6EEC" w14:textId="77777777">
        <w:tc>
          <w:tcPr>
            <w:tcW w:w="2537" w:type="pct"/>
          </w:tcPr>
          <w:p w:rsidRPr="00BB551A" w:rsidR="005B27B7" w:rsidP="0038490F" w:rsidRDefault="005B27B7" w14:paraId="255EB4E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Kiest voor een verantwoorde opbouw van de les.</w:t>
            </w:r>
          </w:p>
        </w:tc>
        <w:tc>
          <w:tcPr>
            <w:tcW w:w="204" w:type="pct"/>
          </w:tcPr>
          <w:p w:rsidRPr="0036668A" w:rsidR="005B27B7" w:rsidP="0038490F" w:rsidRDefault="005B27B7" w14:paraId="3D4F4A4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5B27B7" w:rsidP="0038490F" w:rsidRDefault="005B27B7" w14:paraId="25E15465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76D4204" w14:textId="77777777">
        <w:tc>
          <w:tcPr>
            <w:tcW w:w="2537" w:type="pct"/>
          </w:tcPr>
          <w:p w:rsidRPr="0036668A" w:rsidR="00D40BCE" w:rsidP="0038490F" w:rsidRDefault="00D40BCE" w14:paraId="5DFF3178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Beschrijft de evaluatiemethoden en -momenten voor de les. </w:t>
            </w:r>
          </w:p>
        </w:tc>
        <w:tc>
          <w:tcPr>
            <w:tcW w:w="204" w:type="pct"/>
          </w:tcPr>
          <w:p w:rsidRPr="0036668A" w:rsidR="00D40BCE" w:rsidP="0038490F" w:rsidRDefault="00D40BCE" w14:paraId="2219AB5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DCF5E9B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71F4235C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258A67E6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38490F" w:rsidP="0038490F" w:rsidRDefault="0038490F" w14:paraId="49C0B13B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lesplanning draagt bij aan het realiseren van de doelen van de cursus. </w:t>
            </w:r>
          </w:p>
          <w:p w:rsidRPr="0036668A" w:rsidR="0038490F" w:rsidP="0038490F" w:rsidRDefault="0038490F" w14:paraId="005BF3A3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lesplanning is consistent uitgewerkt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C41800" w:rsidRDefault="002C28A3" w14:paraId="629E6777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53588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FF6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35681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FF6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316EE33A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2EF53B84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061000A4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</w:t>
            </w:r>
            <w:r w:rsidRPr="0036668A">
              <w:rPr>
                <w:b/>
                <w:bCs/>
                <w:sz w:val="20"/>
                <w:szCs w:val="20"/>
              </w:rPr>
              <w:t>3 Voert lessen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38490F" w14:paraId="6228644D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10F909AD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3CF4F9B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1D1C4FA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283C075D" w14:textId="77777777">
        <w:tc>
          <w:tcPr>
            <w:tcW w:w="2537" w:type="pct"/>
          </w:tcPr>
          <w:p w:rsidRPr="0036668A" w:rsidR="00D40BCE" w:rsidP="0038490F" w:rsidRDefault="00D40BCE" w14:paraId="429CC56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Maakt zichzelf verstaanbaar. </w:t>
            </w:r>
          </w:p>
        </w:tc>
        <w:tc>
          <w:tcPr>
            <w:tcW w:w="204" w:type="pct"/>
          </w:tcPr>
          <w:p w:rsidRPr="0036668A" w:rsidR="00D40BCE" w:rsidP="0038490F" w:rsidRDefault="00D40BCE" w14:paraId="134CC0D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028E4D6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360AB0FC" w14:textId="77777777">
        <w:tc>
          <w:tcPr>
            <w:tcW w:w="2537" w:type="pct"/>
          </w:tcPr>
          <w:p w:rsidRPr="0036668A" w:rsidR="00D40BCE" w:rsidP="0038490F" w:rsidRDefault="00D40BCE" w14:paraId="21F3554E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Informeert en betrekt de klimmers bij het verloop van de les. </w:t>
            </w:r>
          </w:p>
        </w:tc>
        <w:tc>
          <w:tcPr>
            <w:tcW w:w="204" w:type="pct"/>
          </w:tcPr>
          <w:p w:rsidRPr="0036668A" w:rsidR="00D40BCE" w:rsidP="0038490F" w:rsidRDefault="00D40BCE" w14:paraId="0F1C45A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AA84FD0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7730241" w14:textId="77777777">
        <w:tc>
          <w:tcPr>
            <w:tcW w:w="2537" w:type="pct"/>
          </w:tcPr>
          <w:p w:rsidRPr="0036668A" w:rsidR="00D40BCE" w:rsidP="0038490F" w:rsidRDefault="00D40BCE" w14:paraId="533485E4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Stemt de lesinhoud af op de omstandigheden. </w:t>
            </w:r>
          </w:p>
        </w:tc>
        <w:tc>
          <w:tcPr>
            <w:tcW w:w="204" w:type="pct"/>
          </w:tcPr>
          <w:p w:rsidRPr="0036668A" w:rsidR="00D40BCE" w:rsidP="0038490F" w:rsidRDefault="00D40BCE" w14:paraId="21016D9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ED5498A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1F41C74B" w14:textId="77777777">
        <w:tc>
          <w:tcPr>
            <w:tcW w:w="2537" w:type="pct"/>
          </w:tcPr>
          <w:p w:rsidRPr="0036668A" w:rsidR="00D40BCE" w:rsidP="0038490F" w:rsidRDefault="00D40BCE" w14:paraId="422A709F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Organiseert de uitvoering van een les efficiënt. </w:t>
            </w:r>
          </w:p>
        </w:tc>
        <w:tc>
          <w:tcPr>
            <w:tcW w:w="204" w:type="pct"/>
          </w:tcPr>
          <w:p w:rsidRPr="0036668A" w:rsidR="00D40BCE" w:rsidP="0038490F" w:rsidRDefault="00D40BCE" w14:paraId="712F6B0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3293778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4A57F4E" w14:textId="77777777">
        <w:tc>
          <w:tcPr>
            <w:tcW w:w="2537" w:type="pct"/>
          </w:tcPr>
          <w:p w:rsidRPr="0036668A" w:rsidR="00D40BCE" w:rsidP="0038490F" w:rsidRDefault="00D40BCE" w14:paraId="398753C6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Leert en verbetert de techniek van klimmers. </w:t>
            </w:r>
          </w:p>
        </w:tc>
        <w:tc>
          <w:tcPr>
            <w:tcW w:w="204" w:type="pct"/>
          </w:tcPr>
          <w:p w:rsidRPr="0036668A" w:rsidR="00D40BCE" w:rsidP="0038490F" w:rsidRDefault="00D40BCE" w14:paraId="17A5B05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A6BCD08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9A0DEC4" w14:textId="77777777">
        <w:tc>
          <w:tcPr>
            <w:tcW w:w="2537" w:type="pct"/>
          </w:tcPr>
          <w:p w:rsidRPr="0036668A" w:rsidR="00D40BCE" w:rsidP="0038490F" w:rsidRDefault="00D40BCE" w14:paraId="7C118D2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Houdt de aandacht van de klimmers vast. </w:t>
            </w:r>
          </w:p>
        </w:tc>
        <w:tc>
          <w:tcPr>
            <w:tcW w:w="204" w:type="pct"/>
          </w:tcPr>
          <w:p w:rsidRPr="0036668A" w:rsidR="00D40BCE" w:rsidP="0038490F" w:rsidRDefault="00D40BCE" w14:paraId="4862003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72B01EF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32DBA3E" w14:textId="77777777">
        <w:tc>
          <w:tcPr>
            <w:tcW w:w="2537" w:type="pct"/>
          </w:tcPr>
          <w:p w:rsidRPr="0036668A" w:rsidR="00D40BCE" w:rsidP="0038490F" w:rsidRDefault="00D40BCE" w14:paraId="5B8EFAEA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Doet oefeningen op correcte wijze voor of maakt gebruik van een goed voorbeeld. </w:t>
            </w:r>
          </w:p>
        </w:tc>
        <w:tc>
          <w:tcPr>
            <w:tcW w:w="204" w:type="pct"/>
          </w:tcPr>
          <w:p w:rsidRPr="0036668A" w:rsidR="00D40BCE" w:rsidP="0038490F" w:rsidRDefault="00D40BCE" w14:paraId="173CCA9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1233AAD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EC9E572" w14:textId="77777777">
        <w:tc>
          <w:tcPr>
            <w:tcW w:w="2537" w:type="pct"/>
          </w:tcPr>
          <w:p w:rsidRPr="0036668A" w:rsidR="00D40BCE" w:rsidP="0038490F" w:rsidRDefault="00D40BCE" w14:paraId="6C4EC8F1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Geeft feedback en aanwijzingen aan klimmers op basis van een analyse van de uitvoering. </w:t>
            </w:r>
          </w:p>
        </w:tc>
        <w:tc>
          <w:tcPr>
            <w:tcW w:w="204" w:type="pct"/>
          </w:tcPr>
          <w:p w:rsidRPr="0036668A" w:rsidR="00D40BCE" w:rsidP="0038490F" w:rsidRDefault="00D40BCE" w14:paraId="257FBF6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30DDF9EE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EE70B16" w14:textId="77777777">
        <w:tc>
          <w:tcPr>
            <w:tcW w:w="2537" w:type="pct"/>
          </w:tcPr>
          <w:p w:rsidRPr="00BB551A" w:rsidR="00D40BCE" w:rsidP="0038490F" w:rsidRDefault="00D40BCE" w14:paraId="327412EB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Besteedt aandacht aan het voorkomen van blessures bij de klimmers. </w:t>
            </w:r>
          </w:p>
          <w:p w:rsidRPr="0036668A" w:rsidR="00D40BCE" w:rsidP="0038490F" w:rsidRDefault="00D40BCE" w14:paraId="2A06864F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Bijvoorbeeld door het uitvoeren of aanraden van een opwarming</w:t>
            </w:r>
          </w:p>
        </w:tc>
        <w:tc>
          <w:tcPr>
            <w:tcW w:w="204" w:type="pct"/>
          </w:tcPr>
          <w:p w:rsidRPr="0036668A" w:rsidR="00D40BCE" w:rsidP="0038490F" w:rsidRDefault="00D40BCE" w14:paraId="575B3C5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6227E0C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FF8C98D" w14:textId="77777777">
        <w:tc>
          <w:tcPr>
            <w:tcW w:w="2537" w:type="pct"/>
          </w:tcPr>
          <w:p w:rsidRPr="00BB551A" w:rsidR="00D40BCE" w:rsidP="0038490F" w:rsidRDefault="00D40BCE" w14:paraId="70A107D5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Treedt op bij onveilige situaties. </w:t>
            </w:r>
          </w:p>
          <w:p w:rsidRPr="0036668A" w:rsidR="00D40BCE" w:rsidP="0038490F" w:rsidRDefault="00D40BCE" w14:paraId="6CB66319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Of beschrijft in gesprek hoe op te treden bij onveilige situaties.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D40BCE" w:rsidP="0038490F" w:rsidRDefault="00D40BCE" w14:paraId="2C04A58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494DFD3C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428F45C2" w14:textId="77777777">
        <w:tc>
          <w:tcPr>
            <w:tcW w:w="2537" w:type="pct"/>
          </w:tcPr>
          <w:p w:rsidRPr="0036668A" w:rsidR="00D40BCE" w:rsidP="0038490F" w:rsidRDefault="00D40BCE" w14:paraId="16590F8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Handelt in geval van een noodsituatie (ongeluk). </w:t>
            </w:r>
          </w:p>
        </w:tc>
        <w:tc>
          <w:tcPr>
            <w:tcW w:w="204" w:type="pct"/>
          </w:tcPr>
          <w:p w:rsidRPr="0036668A" w:rsidR="00D40BCE" w:rsidP="0038490F" w:rsidRDefault="00D40BCE" w14:paraId="71B45CD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2F5A9EEA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62403214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0D73F9A6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38490F" w:rsidP="0038490F" w:rsidRDefault="0038490F" w14:paraId="353D0470" w14:textId="77777777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gedifferentieerd. Er wordt rekening gehouden met (niveau)verschillen tussen klimmers. </w:t>
            </w:r>
          </w:p>
          <w:p w:rsidRPr="00BB551A" w:rsidR="0038490F" w:rsidP="0038490F" w:rsidRDefault="0038490F" w14:paraId="00DFF9D5" w14:textId="7777777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 klimmers leren tijdens de les. </w:t>
            </w:r>
          </w:p>
          <w:p w:rsidRPr="0036668A" w:rsidR="0038490F" w:rsidP="0038490F" w:rsidRDefault="0038490F" w14:paraId="2B801C40" w14:textId="777777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veilig.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6CC87BBF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6400A7"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2555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72904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53CE09D9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57C6263B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225CA8D8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3.1.4 Evalueert lessen en reflecteert op eigen handelen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38490F" w14:paraId="23C9D3C9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7B59560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3C306BF3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28AA2E95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362A7C77" w14:textId="77777777">
        <w:tc>
          <w:tcPr>
            <w:tcW w:w="2537" w:type="pct"/>
          </w:tcPr>
          <w:p w:rsidRPr="0036668A" w:rsidR="00D40BCE" w:rsidP="0038490F" w:rsidRDefault="00D40BCE" w14:paraId="10CE8EB4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Evalueert het proces en resultaat van de les. </w:t>
            </w:r>
          </w:p>
        </w:tc>
        <w:tc>
          <w:tcPr>
            <w:tcW w:w="204" w:type="pct"/>
          </w:tcPr>
          <w:p w:rsidRPr="0036668A" w:rsidR="00D40BCE" w:rsidP="0038490F" w:rsidRDefault="00D40BCE" w14:paraId="5F454A3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003CC3A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3801EA12" w14:textId="77777777">
        <w:tc>
          <w:tcPr>
            <w:tcW w:w="2537" w:type="pct"/>
          </w:tcPr>
          <w:p w:rsidRPr="0036668A" w:rsidR="00D40BCE" w:rsidP="0038490F" w:rsidRDefault="00D40BCE" w14:paraId="16F5ADD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Verwoordt eigen leerbehoeften. </w:t>
            </w:r>
          </w:p>
        </w:tc>
        <w:tc>
          <w:tcPr>
            <w:tcW w:w="204" w:type="pct"/>
          </w:tcPr>
          <w:p w:rsidRPr="0036668A" w:rsidR="00D40BCE" w:rsidP="0038490F" w:rsidRDefault="00D40BCE" w14:paraId="6A19B87C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77C76887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68D8F259" w14:textId="77777777">
        <w:tc>
          <w:tcPr>
            <w:tcW w:w="2537" w:type="pct"/>
          </w:tcPr>
          <w:p w:rsidRPr="0036668A" w:rsidR="00D40BCE" w:rsidP="0038490F" w:rsidRDefault="00D40BCE" w14:paraId="3C7D8516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Reflecteert op eigen handelen. </w:t>
            </w:r>
          </w:p>
        </w:tc>
        <w:tc>
          <w:tcPr>
            <w:tcW w:w="204" w:type="pct"/>
          </w:tcPr>
          <w:p w:rsidRPr="0036668A" w:rsidR="00D40BCE" w:rsidP="0038490F" w:rsidRDefault="00D40BCE" w14:paraId="366780F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3BCAA998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:rsidTr="0038490F" w14:paraId="6D1507E5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5D64122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678D986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3E1CAC91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38490F" w14:paraId="0D11712C" w14:textId="77777777">
        <w:tc>
          <w:tcPr>
            <w:tcW w:w="2537" w:type="pct"/>
          </w:tcPr>
          <w:p w:rsidRPr="00BB551A" w:rsidR="00D40BCE" w:rsidP="0038490F" w:rsidRDefault="00D40BCE" w14:paraId="5ADCD87F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Registreert de ontwikkeling van de klimmers. </w:t>
            </w:r>
          </w:p>
          <w:p w:rsidRPr="0036668A" w:rsidR="00D40BCE" w:rsidP="0038490F" w:rsidRDefault="00D40BCE" w14:paraId="656A6729" w14:textId="77777777">
            <w:pPr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Pr="0036668A" w:rsidR="00D40BCE" w:rsidP="0038490F" w:rsidRDefault="00D40BCE" w14:paraId="3E0486B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38490F" w:rsidRDefault="00D40BCE" w14:paraId="4EB190EB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1F3A5720" w14:textId="77777777">
        <w:tc>
          <w:tcPr>
            <w:tcW w:w="2537" w:type="pct"/>
          </w:tcPr>
          <w:p w:rsidRPr="0036668A" w:rsidR="00D40BCE" w:rsidP="0038490F" w:rsidRDefault="00D40BCE" w14:paraId="712F6AB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Evalueert het proces en resultaat van de les. </w:t>
            </w:r>
          </w:p>
        </w:tc>
        <w:tc>
          <w:tcPr>
            <w:tcW w:w="204" w:type="pct"/>
          </w:tcPr>
          <w:p w:rsidRPr="0036668A" w:rsidR="00D40BCE" w:rsidP="0038490F" w:rsidRDefault="00D40BCE" w14:paraId="431ED8FC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11770CFF" w14:textId="77777777">
            <w:pPr>
              <w:rPr>
                <w:sz w:val="20"/>
                <w:szCs w:val="20"/>
              </w:rPr>
            </w:pPr>
          </w:p>
        </w:tc>
      </w:tr>
      <w:tr w:rsidRPr="0036668A" w:rsidR="007961FE" w:rsidTr="0038490F" w14:paraId="7BDC3022" w14:textId="77777777">
        <w:tc>
          <w:tcPr>
            <w:tcW w:w="2537" w:type="pct"/>
          </w:tcPr>
          <w:p w:rsidRPr="00BB551A" w:rsidR="007961FE" w:rsidP="0038490F" w:rsidRDefault="007961FE" w14:paraId="1C2D1AD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Houdt zich aan de beroepscode.</w:t>
            </w:r>
          </w:p>
        </w:tc>
        <w:tc>
          <w:tcPr>
            <w:tcW w:w="204" w:type="pct"/>
          </w:tcPr>
          <w:p w:rsidRPr="0036668A" w:rsidR="007961FE" w:rsidP="0038490F" w:rsidRDefault="007961FE" w14:paraId="096BE7D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7961FE" w:rsidP="0038490F" w:rsidRDefault="007961FE" w14:paraId="0BA96033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38490F" w14:paraId="289482A9" w14:textId="77777777">
        <w:tc>
          <w:tcPr>
            <w:tcW w:w="2537" w:type="pct"/>
          </w:tcPr>
          <w:p w:rsidRPr="0036668A" w:rsidR="00D40BCE" w:rsidP="0038490F" w:rsidRDefault="00D40BCE" w14:paraId="492F7D9D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Vraagt feedback</w:t>
            </w:r>
            <w:r w:rsidR="003626E4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D40BCE" w:rsidP="0038490F" w:rsidRDefault="00D40BCE" w14:paraId="3DF2D43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38490F" w:rsidRDefault="00D40BCE" w14:paraId="27C41634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219A142C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46568F4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600324" w:rsidP="00600324" w:rsidRDefault="00600324" w14:paraId="2178577F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les is geëvalueerd. </w:t>
            </w:r>
          </w:p>
          <w:p w:rsidRPr="0036668A" w:rsidR="0038490F" w:rsidP="00600324" w:rsidRDefault="00600324" w14:paraId="20C16A78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geven van lessen.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371E5470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6400A7"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25158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0207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7610A2" w:rsidRDefault="007610A2" w14:paraId="2F049A67" w14:textId="77777777">
      <w:pPr>
        <w:rPr>
          <w:sz w:val="20"/>
          <w:szCs w:val="20"/>
        </w:rPr>
      </w:pPr>
    </w:p>
    <w:p w:rsidR="00333F04" w:rsidRDefault="00333F04" w14:paraId="5EA420A8" w14:textId="77777777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3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:rsidR="007610A2" w:rsidRDefault="007610A2" w14:paraId="5985B28F" w14:textId="77777777">
      <w:pPr>
        <w:spacing w:after="160" w:line="259" w:lineRule="auto"/>
        <w:rPr>
          <w:sz w:val="20"/>
          <w:szCs w:val="20"/>
        </w:rPr>
      </w:pPr>
    </w:p>
    <w:p w:rsidRPr="0036668A" w:rsidR="0038490F" w:rsidP="007610A2" w:rsidRDefault="007610A2" w14:paraId="791FF681" w14:textId="77777777">
      <w:pPr>
        <w:pStyle w:val="NKBVKop1"/>
        <w:framePr w:wrap="around"/>
      </w:pPr>
      <w:r>
        <w:t>3.4 Aansturen van assisterend sportkader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007595AB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5A40BBE8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>Werkproces 3.</w:t>
            </w:r>
            <w:r w:rsidRPr="0036668A" w:rsidR="00600324">
              <w:rPr>
                <w:b/>
                <w:bCs/>
                <w:sz w:val="20"/>
                <w:szCs w:val="20"/>
              </w:rPr>
              <w:t>4.1</w:t>
            </w:r>
            <w:r w:rsidRPr="00BB551A">
              <w:rPr>
                <w:b/>
                <w:bCs/>
                <w:sz w:val="20"/>
                <w:szCs w:val="20"/>
              </w:rPr>
              <w:t xml:space="preserve"> Begeleidt </w:t>
            </w:r>
            <w:r w:rsidRPr="0036668A" w:rsidR="00600324">
              <w:rPr>
                <w:b/>
                <w:bCs/>
                <w:sz w:val="20"/>
                <w:szCs w:val="20"/>
              </w:rPr>
              <w:t>assisterend sportkader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38490F" w:rsidTr="00600324" w14:paraId="5CCBB25C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39FB6131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7BCC64BF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6B41F7C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600324" w14:paraId="603B2634" w14:textId="77777777">
        <w:tc>
          <w:tcPr>
            <w:tcW w:w="2537" w:type="pct"/>
          </w:tcPr>
          <w:p w:rsidRPr="0036668A" w:rsidR="00D40BCE" w:rsidP="00600324" w:rsidRDefault="00D40BCE" w14:paraId="0D865342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Motiveert het assisterend sportkader</w:t>
            </w:r>
            <w:r w:rsidR="007961FE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D40BCE" w:rsidP="00600324" w:rsidRDefault="00D40BCE" w14:paraId="7534CAA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600324" w:rsidRDefault="00D40BCE" w14:paraId="054FC4BC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3FD3121F" w14:textId="77777777">
        <w:tc>
          <w:tcPr>
            <w:tcW w:w="2537" w:type="pct"/>
          </w:tcPr>
          <w:p w:rsidRPr="0036668A" w:rsidR="00D40BCE" w:rsidP="00600324" w:rsidRDefault="00D40BCE" w14:paraId="583584C9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Houdt toezicht op de wijze van begeleiden van klimmers door het assisterend sportkader</w:t>
            </w:r>
            <w:r w:rsidR="00E32754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D40BCE" w:rsidP="00600324" w:rsidRDefault="00D40BCE" w14:paraId="1834027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1E4E605A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0EFC1638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1F6AF64C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36668A" w:rsidR="0038490F" w:rsidP="00600324" w:rsidRDefault="00600324" w14:paraId="65777C93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Motiveert het assisterend sportkader is gemotiveerd.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33F311BC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6400A7">
              <w:rPr>
                <w:b/>
                <w:bCs/>
                <w:sz w:val="20"/>
                <w:szCs w:val="20"/>
              </w:rPr>
              <w:t xml:space="preserve"> 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35793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6811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77ED094E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79D5A516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5B8AE08F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 w:rsidR="00600324">
              <w:rPr>
                <w:b/>
                <w:bCs/>
                <w:sz w:val="20"/>
                <w:szCs w:val="20"/>
              </w:rPr>
              <w:t>Werkproces 3.4.2 Informeert en geeft opdrachten aan assisterend sportkader</w:t>
            </w:r>
            <w:r w:rsidRPr="00BB551A" w:rsidR="00600324">
              <w:rPr>
                <w:sz w:val="20"/>
                <w:szCs w:val="20"/>
              </w:rPr>
              <w:t> </w:t>
            </w:r>
          </w:p>
        </w:tc>
      </w:tr>
      <w:tr w:rsidRPr="0036668A" w:rsidR="0038490F" w:rsidTr="00600324" w14:paraId="4A731B1C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142B46B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5B44888F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6F37CAFC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C41800" w:rsidTr="00600324" w14:paraId="2A9B3A41" w14:textId="77777777">
        <w:tc>
          <w:tcPr>
            <w:tcW w:w="2537" w:type="pct"/>
          </w:tcPr>
          <w:p w:rsidRPr="0036668A" w:rsidR="00C41800" w:rsidP="00600324" w:rsidRDefault="00C41800" w14:paraId="3CE3DADD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Informeert het assisterend sportkader over de inhoud van de les. </w:t>
            </w:r>
          </w:p>
        </w:tc>
        <w:tc>
          <w:tcPr>
            <w:tcW w:w="204" w:type="pct"/>
          </w:tcPr>
          <w:p w:rsidRPr="0036668A" w:rsidR="00C41800" w:rsidP="00600324" w:rsidRDefault="00C41800" w14:paraId="0C50140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C41800" w:rsidP="00600324" w:rsidRDefault="00C41800" w14:paraId="771CE572" w14:textId="77777777">
            <w:pPr>
              <w:rPr>
                <w:sz w:val="20"/>
                <w:szCs w:val="20"/>
              </w:rPr>
            </w:pPr>
          </w:p>
        </w:tc>
      </w:tr>
      <w:tr w:rsidRPr="0036668A" w:rsidR="00C41800" w:rsidTr="00600324" w14:paraId="16305837" w14:textId="77777777">
        <w:tc>
          <w:tcPr>
            <w:tcW w:w="2537" w:type="pct"/>
          </w:tcPr>
          <w:p w:rsidRPr="0036668A" w:rsidR="00C41800" w:rsidP="00600324" w:rsidRDefault="00C41800" w14:paraId="2016A29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Geeft het assisterend sportkader opdrachten die bij hun taak passen. </w:t>
            </w:r>
          </w:p>
        </w:tc>
        <w:tc>
          <w:tcPr>
            <w:tcW w:w="204" w:type="pct"/>
          </w:tcPr>
          <w:p w:rsidRPr="0036668A" w:rsidR="00C41800" w:rsidP="00600324" w:rsidRDefault="00C41800" w14:paraId="1F6724B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C41800" w:rsidP="00600324" w:rsidRDefault="00C41800" w14:paraId="52F82F03" w14:textId="77777777">
            <w:pPr>
              <w:rPr>
                <w:sz w:val="20"/>
                <w:szCs w:val="20"/>
              </w:rPr>
            </w:pPr>
          </w:p>
        </w:tc>
      </w:tr>
      <w:tr w:rsidRPr="0036668A" w:rsidR="00C41800" w:rsidTr="00600324" w14:paraId="4E74BAFF" w14:textId="77777777">
        <w:tc>
          <w:tcPr>
            <w:tcW w:w="2537" w:type="pct"/>
          </w:tcPr>
          <w:p w:rsidRPr="00BB551A" w:rsidR="00C41800" w:rsidP="00600324" w:rsidRDefault="00C41800" w14:paraId="57B4EC7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Analyseert het handelen van het assisterend sportkader en neemt op basis hiervan adequate maatregelen.</w:t>
            </w:r>
          </w:p>
        </w:tc>
        <w:tc>
          <w:tcPr>
            <w:tcW w:w="204" w:type="pct"/>
          </w:tcPr>
          <w:p w:rsidRPr="0036668A" w:rsidR="00C41800" w:rsidP="00600324" w:rsidRDefault="00C41800" w14:paraId="52DFFA0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C41800" w:rsidP="00600324" w:rsidRDefault="00C41800" w14:paraId="7586C65C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3B8A0ADA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6F36A0FA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36668A" w:rsidR="00600324" w:rsidP="00600324" w:rsidRDefault="00600324" w14:paraId="1DCA7695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Het assisterend sportkader </w:t>
            </w:r>
            <w:r w:rsidRPr="0036668A">
              <w:rPr>
                <w:sz w:val="20"/>
                <w:szCs w:val="20"/>
              </w:rPr>
              <w:t>is op zijn taak berekend.</w:t>
            </w:r>
          </w:p>
          <w:p w:rsidRPr="0036668A" w:rsidR="0038490F" w:rsidP="00600324" w:rsidRDefault="00600324" w14:paraId="7B33EAFF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Het assisterend sportkader voert de gegeven opdrachten uit.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11CB33AC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6400A7">
              <w:rPr>
                <w:b/>
                <w:bCs/>
                <w:sz w:val="20"/>
                <w:szCs w:val="20"/>
              </w:rPr>
              <w:t xml:space="preserve">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</w:t>
            </w:r>
            <w:r w:rsidR="006400A7">
              <w:rPr>
                <w:b/>
                <w:bCs/>
                <w:sz w:val="20"/>
                <w:szCs w:val="20"/>
              </w:rPr>
              <w:t>r</w:t>
            </w:r>
            <w:r w:rsidRPr="00BB551A">
              <w:rPr>
                <w:b/>
                <w:bCs/>
                <w:sz w:val="20"/>
                <w:szCs w:val="20"/>
              </w:rPr>
              <w:t xml:space="preserve">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2913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563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39CF1DF8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56BACB2B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59BD8597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 w:rsidR="00600324">
              <w:rPr>
                <w:b/>
                <w:bCs/>
                <w:sz w:val="20"/>
                <w:szCs w:val="20"/>
              </w:rPr>
              <w:t>Werkproces 3.4.3 Evalueert de aansturing en reflecteert op eigen handelen</w:t>
            </w:r>
            <w:r w:rsidRPr="00BB551A" w:rsidR="00600324">
              <w:rPr>
                <w:sz w:val="20"/>
                <w:szCs w:val="20"/>
              </w:rPr>
              <w:t> </w:t>
            </w:r>
          </w:p>
        </w:tc>
      </w:tr>
      <w:tr w:rsidRPr="0036668A" w:rsidR="0038490F" w:rsidTr="00600324" w14:paraId="67A3556F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57111E3D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46C2006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1B9614A9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600324" w:rsidTr="00600324" w14:paraId="1F740BBA" w14:textId="77777777">
        <w:tc>
          <w:tcPr>
            <w:tcW w:w="2537" w:type="pct"/>
          </w:tcPr>
          <w:p w:rsidRPr="00BB551A" w:rsidR="00600324" w:rsidP="00600324" w:rsidRDefault="00600324" w14:paraId="00116C74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Reflecteert op eigen handelen. </w:t>
            </w:r>
          </w:p>
          <w:p w:rsidRPr="0036668A" w:rsidR="00600324" w:rsidP="00600324" w:rsidRDefault="00600324" w14:paraId="377A4B8C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Reflectie gericht op begeleiding en aansturing assisterend kader.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600324" w:rsidP="00600324" w:rsidRDefault="00600324" w14:paraId="69B1168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</w:tcPr>
          <w:p w:rsidRPr="0036668A" w:rsidR="00600324" w:rsidP="00600324" w:rsidRDefault="00600324" w14:paraId="49BAD46C" w14:textId="77777777">
            <w:pPr>
              <w:rPr>
                <w:sz w:val="20"/>
                <w:szCs w:val="20"/>
              </w:rPr>
            </w:pPr>
          </w:p>
        </w:tc>
      </w:tr>
      <w:tr w:rsidRPr="0036668A" w:rsidR="00600324" w:rsidTr="00600324" w14:paraId="7BE67B90" w14:textId="77777777">
        <w:tc>
          <w:tcPr>
            <w:tcW w:w="2537" w:type="pct"/>
            <w:shd w:val="clear" w:color="auto" w:fill="E7E6E6" w:themeFill="background2"/>
          </w:tcPr>
          <w:p w:rsidRPr="0036668A" w:rsidR="00600324" w:rsidP="00600324" w:rsidRDefault="00600324" w14:paraId="41F2A5E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600324" w:rsidP="00600324" w:rsidRDefault="00600324" w14:paraId="14D365C3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600324" w:rsidP="00600324" w:rsidRDefault="00600324" w14:paraId="0CF3B153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600324" w:rsidTr="00600324" w14:paraId="4321DD03" w14:textId="77777777">
        <w:tc>
          <w:tcPr>
            <w:tcW w:w="2537" w:type="pct"/>
          </w:tcPr>
          <w:p w:rsidRPr="0036668A" w:rsidR="00600324" w:rsidP="00600324" w:rsidRDefault="00600324" w14:paraId="541F4F47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Bespreekt met het assisterend sportkader wat er goed ging en wat de verbeterpunten zijn. </w:t>
            </w:r>
          </w:p>
        </w:tc>
        <w:tc>
          <w:tcPr>
            <w:tcW w:w="204" w:type="pct"/>
          </w:tcPr>
          <w:p w:rsidRPr="0036668A" w:rsidR="00600324" w:rsidP="00600324" w:rsidRDefault="00600324" w14:paraId="50313C5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</w:tcPr>
          <w:p w:rsidRPr="0036668A" w:rsidR="00600324" w:rsidP="00600324" w:rsidRDefault="00600324" w14:paraId="0BE3F45A" w14:textId="77777777">
            <w:pPr>
              <w:rPr>
                <w:sz w:val="20"/>
                <w:szCs w:val="20"/>
              </w:rPr>
            </w:pPr>
          </w:p>
        </w:tc>
      </w:tr>
      <w:tr w:rsidRPr="0036668A" w:rsidR="00600324" w14:paraId="1C889FB2" w14:textId="77777777">
        <w:tc>
          <w:tcPr>
            <w:tcW w:w="2537" w:type="pct"/>
            <w:shd w:val="clear" w:color="auto" w:fill="E7E6E6" w:themeFill="background2"/>
          </w:tcPr>
          <w:p w:rsidRPr="0036668A" w:rsidR="00600324" w:rsidP="00600324" w:rsidRDefault="00600324" w14:paraId="05289E66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600324" w:rsidP="00600324" w:rsidRDefault="00600324" w14:paraId="02516E86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Complimenten en verbeterpunten zijn verwoord. </w:t>
            </w:r>
          </w:p>
          <w:p w:rsidRPr="0036668A" w:rsidR="00600324" w:rsidP="00600324" w:rsidRDefault="00600324" w14:paraId="0909B864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aansturen van assisterend sportkader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600324" w:rsidP="006400A7" w:rsidRDefault="002C28A3" w14:paraId="54F3802A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6400A7">
              <w:rPr>
                <w:b/>
                <w:bCs/>
                <w:sz w:val="20"/>
                <w:szCs w:val="20"/>
              </w:rPr>
              <w:t xml:space="preserve">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 w:rsidR="006400A7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34802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600324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41651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D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600324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7610A2" w:rsidRDefault="007610A2" w14:paraId="40632F0E" w14:textId="77777777">
      <w:pPr>
        <w:rPr>
          <w:sz w:val="20"/>
          <w:szCs w:val="20"/>
        </w:rPr>
      </w:pPr>
    </w:p>
    <w:p w:rsidR="00333F04" w:rsidRDefault="00333F04" w14:paraId="3810F930" w14:textId="77777777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4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:rsidR="007610A2" w:rsidRDefault="007610A2" w14:paraId="7E347CC0" w14:textId="77777777">
      <w:pPr>
        <w:spacing w:after="160" w:line="259" w:lineRule="auto"/>
        <w:rPr>
          <w:sz w:val="20"/>
          <w:szCs w:val="20"/>
        </w:rPr>
      </w:pPr>
    </w:p>
    <w:p w:rsidRPr="0036668A" w:rsidR="0038490F" w:rsidP="007610A2" w:rsidRDefault="007610A2" w14:paraId="3EA2DB8B" w14:textId="77777777">
      <w:pPr>
        <w:pStyle w:val="NKBVKop1"/>
        <w:framePr w:wrap="around"/>
      </w:pPr>
      <w:r w:rsidRPr="0036668A">
        <w:t>3.5 Afnemen van klimvaardigheidstoetsen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44F05B54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08CD3ED6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 w:rsidR="00600324">
              <w:rPr>
                <w:b/>
                <w:bCs/>
                <w:sz w:val="20"/>
                <w:szCs w:val="20"/>
              </w:rPr>
              <w:t>Werkproces 3.5.1 Begeleidt en informeert klimmers en andere betrokkenen bij klimvaardigheidstoetsen</w:t>
            </w:r>
            <w:r w:rsidRPr="00BB551A" w:rsidR="00600324">
              <w:rPr>
                <w:sz w:val="20"/>
                <w:szCs w:val="20"/>
              </w:rPr>
              <w:t> </w:t>
            </w:r>
          </w:p>
        </w:tc>
      </w:tr>
      <w:tr w:rsidRPr="0036668A" w:rsidR="0038490F" w:rsidTr="00600324" w14:paraId="6ADA1FC0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53EC793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31F2E25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4DE1CF4A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600324" w14:paraId="5B64BB11" w14:textId="77777777">
        <w:tc>
          <w:tcPr>
            <w:tcW w:w="2537" w:type="pct"/>
          </w:tcPr>
          <w:p w:rsidRPr="0036668A" w:rsidR="00D40BCE" w:rsidP="00600324" w:rsidRDefault="00D40BCE" w14:paraId="4D00E8BC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Motiveert, stimuleert en enthousiasmeert klimmers. </w:t>
            </w:r>
          </w:p>
        </w:tc>
        <w:tc>
          <w:tcPr>
            <w:tcW w:w="204" w:type="pct"/>
          </w:tcPr>
          <w:p w:rsidRPr="0036668A" w:rsidR="00D40BCE" w:rsidP="00600324" w:rsidRDefault="00D40BCE" w14:paraId="36ED420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600324" w:rsidRDefault="00D40BCE" w14:paraId="4709BB56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718980A4" w14:textId="77777777">
        <w:tc>
          <w:tcPr>
            <w:tcW w:w="2537" w:type="pct"/>
          </w:tcPr>
          <w:p w:rsidRPr="0036668A" w:rsidR="00D40BCE" w:rsidP="00600324" w:rsidRDefault="00D40BCE" w14:paraId="4269597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Monitort de ontwikkeling van de klimmers. </w:t>
            </w:r>
          </w:p>
        </w:tc>
        <w:tc>
          <w:tcPr>
            <w:tcW w:w="204" w:type="pct"/>
          </w:tcPr>
          <w:p w:rsidRPr="0036668A" w:rsidR="00D40BCE" w:rsidP="00600324" w:rsidRDefault="00D40BCE" w14:paraId="5E98E47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2A82A891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1CFA10FB" w14:textId="77777777">
        <w:tc>
          <w:tcPr>
            <w:tcW w:w="2537" w:type="pct"/>
          </w:tcPr>
          <w:p w:rsidRPr="0036668A" w:rsidR="00D40BCE" w:rsidP="00600324" w:rsidRDefault="00D40BCE" w14:paraId="4318F5BC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Legt vooraf de eisen en het verloop van de klimvaardigheidstoets uit. </w:t>
            </w:r>
          </w:p>
        </w:tc>
        <w:tc>
          <w:tcPr>
            <w:tcW w:w="204" w:type="pct"/>
          </w:tcPr>
          <w:p w:rsidRPr="0036668A" w:rsidR="00D40BCE" w:rsidP="00600324" w:rsidRDefault="00D40BCE" w14:paraId="2F98055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76119E7D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6A017728" w14:textId="77777777">
        <w:tc>
          <w:tcPr>
            <w:tcW w:w="2537" w:type="pct"/>
          </w:tcPr>
          <w:p w:rsidRPr="0036668A" w:rsidR="00D40BCE" w:rsidP="00600324" w:rsidRDefault="00D40BCE" w14:paraId="406A327E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Beoordeelt of een klimmer toe is aan een toetsing. </w:t>
            </w:r>
          </w:p>
        </w:tc>
        <w:tc>
          <w:tcPr>
            <w:tcW w:w="204" w:type="pct"/>
          </w:tcPr>
          <w:p w:rsidRPr="0036668A" w:rsidR="00D40BCE" w:rsidP="00600324" w:rsidRDefault="00D40BCE" w14:paraId="451FE649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73D2688A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01B83956" w14:textId="77777777">
        <w:tc>
          <w:tcPr>
            <w:tcW w:w="2537" w:type="pct"/>
          </w:tcPr>
          <w:p w:rsidRPr="0036668A" w:rsidR="00D40BCE" w:rsidP="00600324" w:rsidRDefault="00D40BCE" w14:paraId="554531A4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Grijpt in bij een onveilige situatie.</w:t>
            </w:r>
          </w:p>
          <w:p w:rsidRPr="0036668A" w:rsidR="00D40BCE" w:rsidP="00600324" w:rsidRDefault="00D40BCE" w14:paraId="5A8E40EF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Of beschrijft in gesprek hoe op te treden bij onveilige situaties.</w:t>
            </w:r>
          </w:p>
        </w:tc>
        <w:tc>
          <w:tcPr>
            <w:tcW w:w="204" w:type="pct"/>
          </w:tcPr>
          <w:p w:rsidRPr="0036668A" w:rsidR="00D40BCE" w:rsidP="00600324" w:rsidRDefault="00D40BCE" w14:paraId="1E5E014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17646660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2CFDDE90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137C3E29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36668A" w:rsidR="00600324" w:rsidP="00600324" w:rsidRDefault="00600324" w14:paraId="20695AEE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ontwikkeling van de klimmer</w:t>
            </w:r>
            <w:r w:rsidR="008049DB">
              <w:rPr>
                <w:sz w:val="20"/>
                <w:szCs w:val="20"/>
              </w:rPr>
              <w:t>s</w:t>
            </w:r>
            <w:r w:rsidR="00FE480F">
              <w:rPr>
                <w:sz w:val="20"/>
                <w:szCs w:val="20"/>
              </w:rPr>
              <w:t xml:space="preserve"> </w:t>
            </w:r>
            <w:r w:rsidRPr="00BB551A">
              <w:rPr>
                <w:sz w:val="20"/>
                <w:szCs w:val="20"/>
              </w:rPr>
              <w:t>is bijgehouden. </w:t>
            </w:r>
          </w:p>
          <w:p w:rsidRPr="0036668A" w:rsidR="0038490F" w:rsidP="00600324" w:rsidRDefault="00600324" w14:paraId="04D21124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fysieke veiligheid is gewaarborgd.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38490F" w:rsidP="006400A7" w:rsidRDefault="002C28A3" w14:paraId="09E839CB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 w:rsidR="006400A7">
              <w:rPr>
                <w:b/>
                <w:bCs/>
                <w:sz w:val="20"/>
                <w:szCs w:val="20"/>
              </w:rPr>
              <w:t xml:space="preserve">heeft </w:t>
            </w:r>
            <w:r w:rsidRPr="00BB551A">
              <w:rPr>
                <w:b/>
                <w:bCs/>
                <w:sz w:val="20"/>
                <w:szCs w:val="20"/>
              </w:rPr>
              <w:t xml:space="preserve">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47919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7179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38490F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22500E89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600324" w:rsidTr="00600324" w14:paraId="630D24B2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600324" w:rsidP="00600324" w:rsidRDefault="00600324" w14:paraId="744A5789" w14:textId="77777777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Werkproces 3.5.2 Bereidt klimvaardigheidstoetsen voor en neemt ze af</w:t>
            </w:r>
          </w:p>
        </w:tc>
      </w:tr>
      <w:tr w:rsidRPr="0036668A" w:rsidR="00600324" w:rsidTr="00600324" w14:paraId="19CC04E1" w14:textId="77777777">
        <w:tc>
          <w:tcPr>
            <w:tcW w:w="2537" w:type="pct"/>
            <w:shd w:val="clear" w:color="auto" w:fill="E7E6E6" w:themeFill="background2"/>
          </w:tcPr>
          <w:p w:rsidRPr="0036668A" w:rsidR="00600324" w:rsidP="00600324" w:rsidRDefault="00600324" w14:paraId="0A45994F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600324" w:rsidP="00600324" w:rsidRDefault="00600324" w14:paraId="2B171A9B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600324" w:rsidP="00600324" w:rsidRDefault="00600324" w14:paraId="30647AE9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:rsidTr="00600324" w14:paraId="64D8DA37" w14:textId="77777777">
        <w:tc>
          <w:tcPr>
            <w:tcW w:w="2537" w:type="pct"/>
          </w:tcPr>
          <w:p w:rsidRPr="0036668A" w:rsidR="00D40BCE" w:rsidP="00600324" w:rsidRDefault="00D40BCE" w14:paraId="42E3E31C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Richt de situatie zodanig in dat toetsing mogelijk is. </w:t>
            </w:r>
          </w:p>
        </w:tc>
        <w:tc>
          <w:tcPr>
            <w:tcW w:w="204" w:type="pct"/>
          </w:tcPr>
          <w:p w:rsidRPr="0036668A" w:rsidR="00D40BCE" w:rsidP="00600324" w:rsidRDefault="00D40BCE" w14:paraId="3B8C8BE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600324" w:rsidRDefault="00D40BCE" w14:paraId="19E0EC60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523855A9" w14:textId="77777777">
        <w:tc>
          <w:tcPr>
            <w:tcW w:w="2537" w:type="pct"/>
          </w:tcPr>
          <w:p w:rsidRPr="0036668A" w:rsidR="00D40BCE" w:rsidP="00600324" w:rsidRDefault="00D40BCE" w14:paraId="6E386AC9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Observeert de klimmer aan de hand van de criteria. </w:t>
            </w:r>
          </w:p>
        </w:tc>
        <w:tc>
          <w:tcPr>
            <w:tcW w:w="204" w:type="pct"/>
          </w:tcPr>
          <w:p w:rsidRPr="0036668A" w:rsidR="00D40BCE" w:rsidP="00600324" w:rsidRDefault="00D40BCE" w14:paraId="0565961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253A8CCD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6213C59C" w14:textId="77777777">
        <w:tc>
          <w:tcPr>
            <w:tcW w:w="2537" w:type="pct"/>
          </w:tcPr>
          <w:p w:rsidRPr="0036668A" w:rsidR="00D40BCE" w:rsidP="00600324" w:rsidRDefault="00D40BCE" w14:paraId="563B0F48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Neemt</w:t>
            </w:r>
            <w:r w:rsidRPr="00BB551A" w:rsidR="007C7A44">
              <w:rPr>
                <w:sz w:val="20"/>
                <w:szCs w:val="20"/>
              </w:rPr>
              <w:t xml:space="preserve"> </w:t>
            </w:r>
            <w:r w:rsidRPr="00BB551A">
              <w:rPr>
                <w:sz w:val="20"/>
                <w:szCs w:val="20"/>
              </w:rPr>
              <w:t>gewogen besluit over de uitslag van de klimvaardigheidstoets aan de hand van de beoordeelde criteria. </w:t>
            </w:r>
          </w:p>
        </w:tc>
        <w:tc>
          <w:tcPr>
            <w:tcW w:w="204" w:type="pct"/>
          </w:tcPr>
          <w:p w:rsidRPr="0036668A" w:rsidR="00D40BCE" w:rsidP="00600324" w:rsidRDefault="00D40BCE" w14:paraId="32C623A9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7652D073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:rsidTr="00600324" w14:paraId="01A0F1BC" w14:textId="77777777">
        <w:tc>
          <w:tcPr>
            <w:tcW w:w="2537" w:type="pct"/>
          </w:tcPr>
          <w:p w:rsidRPr="0036668A" w:rsidR="00D40BCE" w:rsidP="00600324" w:rsidRDefault="00D40BCE" w14:paraId="2B90D90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Bespreekt de uitslag van de klimvaardigheidstoets met de klimmer. </w:t>
            </w:r>
          </w:p>
        </w:tc>
        <w:tc>
          <w:tcPr>
            <w:tcW w:w="204" w:type="pct"/>
          </w:tcPr>
          <w:p w:rsidRPr="0036668A" w:rsidR="00D40BCE" w:rsidP="00600324" w:rsidRDefault="00D40BCE" w14:paraId="6EE19AF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600324" w:rsidRDefault="00D40BCE" w14:paraId="6003820C" w14:textId="77777777">
            <w:pPr>
              <w:rPr>
                <w:sz w:val="20"/>
                <w:szCs w:val="20"/>
              </w:rPr>
            </w:pPr>
          </w:p>
        </w:tc>
      </w:tr>
      <w:tr w:rsidRPr="0036668A" w:rsidR="00600324" w14:paraId="264E0E7B" w14:textId="77777777">
        <w:tc>
          <w:tcPr>
            <w:tcW w:w="2537" w:type="pct"/>
            <w:shd w:val="clear" w:color="auto" w:fill="E7E6E6" w:themeFill="background2"/>
          </w:tcPr>
          <w:p w:rsidRPr="0036668A" w:rsidR="00600324" w:rsidP="00600324" w:rsidRDefault="00600324" w14:paraId="166677F1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D40BCE" w:rsidP="00D40BCE" w:rsidRDefault="00D40BCE" w14:paraId="74140655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situatie is gereed voor de klimvaardigheidstoets. </w:t>
            </w:r>
          </w:p>
          <w:p w:rsidRPr="0036668A" w:rsidR="00600324" w:rsidP="00D40BCE" w:rsidRDefault="00D40BCE" w14:paraId="3F43CF8C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 klimmer is op hoogte van de eigen voortgang.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600324" w:rsidP="002C28A3" w:rsidRDefault="002C28A3" w14:paraId="277DF5DE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6400A7">
              <w:rPr>
                <w:b/>
                <w:bCs/>
                <w:sz w:val="20"/>
                <w:szCs w:val="20"/>
              </w:rPr>
              <w:t xml:space="preserve">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</w:t>
            </w:r>
            <w:r w:rsidR="006400A7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718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600324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81390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 w:rsidR="00600324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38490F" w:rsidRDefault="0038490F" w14:paraId="1B8E4D71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38490F" w14:paraId="01A96305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38490F" w:rsidRDefault="0038490F" w14:paraId="3D3DA9D7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 w:rsidR="00D40BCE">
              <w:rPr>
                <w:b/>
                <w:bCs/>
                <w:sz w:val="20"/>
                <w:szCs w:val="20"/>
              </w:rPr>
              <w:t>Werkproces 3.5.3 Evalueert de afname van de vaardigheidstoetsen en reflecteert op eigen handelen</w:t>
            </w:r>
            <w:r w:rsidRPr="00BB551A" w:rsidR="00D40BCE">
              <w:rPr>
                <w:sz w:val="20"/>
                <w:szCs w:val="20"/>
              </w:rPr>
              <w:t> </w:t>
            </w:r>
          </w:p>
        </w:tc>
      </w:tr>
      <w:tr w:rsidRPr="0036668A" w:rsidR="0038490F" w:rsidTr="00D40BCE" w14:paraId="5061CC54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5A4855FC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38490F" w:rsidRDefault="0038490F" w14:paraId="241793F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38490F" w:rsidRDefault="0038490F" w14:paraId="379453DB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D40BCE" w14:paraId="1D677A2A" w14:textId="77777777">
        <w:tc>
          <w:tcPr>
            <w:tcW w:w="2537" w:type="pct"/>
            <w:vAlign w:val="bottom"/>
          </w:tcPr>
          <w:p w:rsidRPr="00BB551A" w:rsidR="00D40BCE" w:rsidP="00D40BCE" w:rsidRDefault="00D40BCE" w14:paraId="52E88F33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Analyseert de resultaten van de klimvaardigheidstoets en neemt op basis hiervan adequate maatregelen. </w:t>
            </w:r>
          </w:p>
          <w:p w:rsidRPr="0036668A" w:rsidR="00D40BCE" w:rsidP="00D40BCE" w:rsidRDefault="00D40BCE" w14:paraId="3ECA8BD1" w14:textId="77777777">
            <w:pPr>
              <w:rPr>
                <w:sz w:val="20"/>
                <w:szCs w:val="20"/>
              </w:rPr>
            </w:pPr>
            <w:r w:rsidRPr="00BB551A">
              <w:rPr>
                <w:i/>
                <w:iCs/>
                <w:sz w:val="20"/>
                <w:szCs w:val="20"/>
              </w:rPr>
              <w:t>In het portfolio is opgenomen hoe de kandidaat een volgende cursus zou aanpassen op basis van de resultaten van de toets.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:rsidRPr="0036668A" w:rsidR="00D40BCE" w:rsidP="00D40BCE" w:rsidRDefault="00D40BCE" w14:paraId="7B62A72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D40BCE" w:rsidP="00D40BCE" w:rsidRDefault="00D40BCE" w14:paraId="12B3F916" w14:textId="77777777">
            <w:pPr>
              <w:rPr>
                <w:sz w:val="20"/>
                <w:szCs w:val="20"/>
              </w:rPr>
            </w:pPr>
          </w:p>
        </w:tc>
      </w:tr>
      <w:tr w:rsidRPr="0036668A" w:rsidR="00D40BCE" w14:paraId="2F96C4FD" w14:textId="77777777">
        <w:tc>
          <w:tcPr>
            <w:tcW w:w="2537" w:type="pct"/>
            <w:vAlign w:val="center"/>
          </w:tcPr>
          <w:p w:rsidRPr="00BB551A" w:rsidR="00D40BCE" w:rsidP="00D40BCE" w:rsidRDefault="00D40BCE" w14:paraId="25C66770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Reflecteert op eigen handelen. </w:t>
            </w:r>
          </w:p>
          <w:p w:rsidRPr="0036668A" w:rsidR="00D40BCE" w:rsidP="00D40BCE" w:rsidRDefault="00D40BCE" w14:paraId="477B06C8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Reflectie gericht op de afname van de klimvaardigheidstoets</w:t>
            </w:r>
          </w:p>
        </w:tc>
        <w:tc>
          <w:tcPr>
            <w:tcW w:w="204" w:type="pct"/>
          </w:tcPr>
          <w:p w:rsidRPr="0036668A" w:rsidR="00D40BCE" w:rsidP="00D40BCE" w:rsidRDefault="00D40BCE" w14:paraId="55C0115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D40BCE" w:rsidP="00D40BCE" w:rsidRDefault="00D40BCE" w14:paraId="44669CB6" w14:textId="77777777">
            <w:pPr>
              <w:rPr>
                <w:sz w:val="20"/>
                <w:szCs w:val="20"/>
              </w:rPr>
            </w:pPr>
          </w:p>
        </w:tc>
      </w:tr>
      <w:tr w:rsidRPr="0036668A" w:rsidR="0038490F" w14:paraId="414C7E92" w14:textId="77777777">
        <w:tc>
          <w:tcPr>
            <w:tcW w:w="2537" w:type="pct"/>
            <w:shd w:val="clear" w:color="auto" w:fill="E7E6E6" w:themeFill="background2"/>
          </w:tcPr>
          <w:p w:rsidRPr="0036668A" w:rsidR="0038490F" w:rsidRDefault="0038490F" w14:paraId="460FF3B4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D40BCE" w:rsidP="00D40BCE" w:rsidRDefault="00D40BCE" w14:paraId="6D051967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evaluatie levert input op voor het vervolg. </w:t>
            </w:r>
          </w:p>
          <w:p w:rsidRPr="0036668A" w:rsidR="0038490F" w:rsidP="00D40BCE" w:rsidRDefault="00D40BCE" w14:paraId="77AC7C86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afnemen van klimvaardigheidstoetsen.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2C28A3" w:rsidP="002C28A3" w:rsidRDefault="002C28A3" w14:paraId="2F32277A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</w:t>
            </w:r>
            <w:r w:rsidR="007A52F9">
              <w:rPr>
                <w:b/>
                <w:bCs/>
                <w:sz w:val="20"/>
                <w:szCs w:val="20"/>
              </w:rPr>
              <w:t xml:space="preserve">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48816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68582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  <w:p w:rsidRPr="0036668A" w:rsidR="0038490F" w:rsidRDefault="0038490F" w14:paraId="3221447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Pr="0036668A" w:rsidR="0038490F" w:rsidRDefault="0038490F" w14:paraId="2EA06BC0" w14:textId="77777777">
      <w:pPr>
        <w:rPr>
          <w:sz w:val="20"/>
          <w:szCs w:val="20"/>
        </w:rPr>
      </w:pPr>
    </w:p>
    <w:sectPr w:rsidRPr="0036668A" w:rsidR="0038490F" w:rsidSect="0038490F">
      <w:footerReference w:type="default" r:id="rId15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5FDB" w:rsidP="00D40BCE" w:rsidRDefault="00635FDB" w14:paraId="1303E437" w14:textId="77777777">
      <w:pPr>
        <w:spacing w:line="240" w:lineRule="auto"/>
      </w:pPr>
      <w:r>
        <w:separator/>
      </w:r>
    </w:p>
  </w:endnote>
  <w:endnote w:type="continuationSeparator" w:id="0">
    <w:p w:rsidR="00635FDB" w:rsidP="00D40BCE" w:rsidRDefault="00635FDB" w14:paraId="76F8EA2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EndPr/>
    <w:sdtContent>
      <w:p w:rsidR="00906BFB" w:rsidRDefault="004437EE" w14:paraId="772B9EA0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1312" behindDoc="0" locked="0" layoutInCell="1" allowOverlap="1" wp14:anchorId="34691EBB" wp14:editId="0D48BEA3">
              <wp:simplePos x="0" y="0"/>
              <wp:positionH relativeFrom="column">
                <wp:posOffset>4835525</wp:posOffset>
              </wp:positionH>
              <wp:positionV relativeFrom="paragraph">
                <wp:posOffset>-18415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4144" behindDoc="0" locked="0" layoutInCell="1" allowOverlap="1" wp14:anchorId="366D6438" wp14:editId="3AC61981">
              <wp:simplePos x="0" y="0"/>
              <wp:positionH relativeFrom="column">
                <wp:posOffset>3095625</wp:posOffset>
              </wp:positionH>
              <wp:positionV relativeFrom="paragraph">
                <wp:posOffset>-22225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906BFB" w:rsidRDefault="002D2341" w14:paraId="5F714BCC" w14:textId="42363144">
    <w:pPr>
      <w:pStyle w:val="Voettekst"/>
    </w:pPr>
    <w:r>
      <w:t>Voorblad</w:t>
    </w:r>
    <w:r w:rsidRPr="006F582F" w:rsidR="006F582F">
      <w:t xml:space="preserve"> </w:t>
    </w:r>
    <w:r w:rsidR="006F582F">
      <w:t xml:space="preserve">PVB </w:t>
    </w:r>
    <w:r w:rsidR="004416E2">
      <w:t>SKI3 I</w:t>
    </w:r>
    <w:r w:rsidR="007C3324">
      <w:t>V</w:t>
    </w:r>
    <w:r w:rsidR="006F582F">
      <w:t xml:space="preserve"> </w:t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Pr="00730B22" w:rsidR="006F582F">
      <w:rPr>
        <w:color w:val="auto"/>
        <w:sz w:val="18"/>
        <w:szCs w:val="18"/>
      </w:rPr>
      <w:t xml:space="preserve">Pagina </w:t>
    </w:r>
    <w:r w:rsidRPr="00730B22" w:rsidR="006F582F">
      <w:rPr>
        <w:color w:val="auto"/>
        <w:sz w:val="18"/>
        <w:szCs w:val="18"/>
      </w:rPr>
      <w:fldChar w:fldCharType="begin"/>
    </w:r>
    <w:r w:rsidRPr="00730B22" w:rsidR="006F582F">
      <w:rPr>
        <w:color w:val="auto"/>
        <w:sz w:val="18"/>
        <w:szCs w:val="18"/>
      </w:rPr>
      <w:instrText xml:space="preserve"> PAGE </w:instrText>
    </w:r>
    <w:r w:rsidRPr="00730B22" w:rsidR="006F582F">
      <w:rPr>
        <w:color w:val="auto"/>
        <w:sz w:val="18"/>
        <w:szCs w:val="18"/>
      </w:rPr>
      <w:fldChar w:fldCharType="separate"/>
    </w:r>
    <w:r w:rsidR="006F582F">
      <w:rPr>
        <w:color w:val="auto"/>
        <w:sz w:val="18"/>
        <w:szCs w:val="18"/>
      </w:rPr>
      <w:t>1</w:t>
    </w:r>
    <w:r w:rsidRPr="00730B22" w:rsidR="006F582F">
      <w:rPr>
        <w:color w:val="auto"/>
        <w:sz w:val="18"/>
        <w:szCs w:val="18"/>
      </w:rPr>
      <w:fldChar w:fldCharType="end"/>
    </w:r>
    <w:r w:rsidRPr="00730B22" w:rsidR="006F582F">
      <w:rPr>
        <w:color w:val="au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294186348"/>
      <w:docPartObj>
        <w:docPartGallery w:val="Page Numbers (Bottom of Page)"/>
        <w:docPartUnique/>
      </w:docPartObj>
    </w:sdtPr>
    <w:sdtEndPr/>
    <w:sdtContent>
      <w:p w:rsidR="002D2341" w:rsidRDefault="006F2A38" w14:paraId="78B85514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2336" behindDoc="0" locked="0" layoutInCell="1" allowOverlap="1" wp14:anchorId="21EA9E8C" wp14:editId="3DF4FC65">
              <wp:simplePos x="0" y="0"/>
              <wp:positionH relativeFrom="column">
                <wp:posOffset>3133725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42437219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3360" behindDoc="0" locked="0" layoutInCell="1" allowOverlap="1" wp14:anchorId="34AC0360" wp14:editId="7A83774B">
              <wp:simplePos x="0" y="0"/>
              <wp:positionH relativeFrom="column">
                <wp:posOffset>4873625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81517311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2D2341" w:rsidRDefault="002D2341" w14:paraId="52A4E21E" w14:textId="77777777">
    <w:pPr>
      <w:pStyle w:val="Voettekst"/>
    </w:pPr>
    <w:r w:rsidRPr="004416E2">
      <w:t>3.1 Geven van lessen</w:t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rPr>
        <w:color w:val="auto"/>
        <w:sz w:val="18"/>
        <w:szCs w:val="18"/>
      </w:rPr>
      <w:t xml:space="preserve">Pagina </w:t>
    </w:r>
    <w:r w:rsidRPr="004416E2" w:rsidR="006F2A38">
      <w:rPr>
        <w:color w:val="auto"/>
        <w:sz w:val="18"/>
        <w:szCs w:val="18"/>
      </w:rPr>
      <w:fldChar w:fldCharType="begin"/>
    </w:r>
    <w:r w:rsidRPr="004416E2" w:rsidR="006F2A38">
      <w:rPr>
        <w:color w:val="auto"/>
        <w:sz w:val="18"/>
        <w:szCs w:val="18"/>
      </w:rPr>
      <w:instrText xml:space="preserve"> PAGE </w:instrText>
    </w:r>
    <w:r w:rsidRPr="004416E2" w:rsidR="006F2A38">
      <w:rPr>
        <w:color w:val="auto"/>
        <w:sz w:val="18"/>
        <w:szCs w:val="18"/>
      </w:rPr>
      <w:fldChar w:fldCharType="separate"/>
    </w:r>
    <w:r w:rsidRPr="004416E2" w:rsidR="006F2A38">
      <w:rPr>
        <w:color w:val="auto"/>
        <w:sz w:val="18"/>
        <w:szCs w:val="18"/>
      </w:rPr>
      <w:t>2</w:t>
    </w:r>
    <w:r w:rsidRPr="004416E2" w:rsidR="006F2A38">
      <w:rPr>
        <w:color w:val="auto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303389080"/>
      <w:docPartObj>
        <w:docPartGallery w:val="Page Numbers (Bottom of Page)"/>
        <w:docPartUnique/>
      </w:docPartObj>
    </w:sdtPr>
    <w:sdtEndPr/>
    <w:sdtContent>
      <w:p w:rsidR="00906BFB" w:rsidRDefault="006F2A38" w14:paraId="3E995C8F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5408" behindDoc="0" locked="0" layoutInCell="1" allowOverlap="1" wp14:anchorId="1984B3AD" wp14:editId="6D3D98AB">
              <wp:simplePos x="0" y="0"/>
              <wp:positionH relativeFrom="column">
                <wp:posOffset>5102225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67089606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4384" behindDoc="0" locked="0" layoutInCell="1" allowOverlap="1" wp14:anchorId="072F70F7" wp14:editId="6F16DC5E">
              <wp:simplePos x="0" y="0"/>
              <wp:positionH relativeFrom="column">
                <wp:posOffset>3362325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367722635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906BFB" w:rsidRDefault="00906BFB" w14:paraId="1C80AC4C" w14:textId="77777777">
    <w:pPr>
      <w:pStyle w:val="Voettekst"/>
    </w:pPr>
    <w:r w:rsidRPr="004416E2">
      <w:t>3.4 Aansturen van assisterend sportkader</w:t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Pr="00730B22" w:rsidR="006F2A38">
      <w:rPr>
        <w:color w:val="auto"/>
        <w:sz w:val="18"/>
        <w:szCs w:val="18"/>
      </w:rPr>
      <w:t xml:space="preserve">Pagina </w:t>
    </w:r>
    <w:r w:rsidRPr="00730B22" w:rsidR="006F2A38">
      <w:rPr>
        <w:color w:val="auto"/>
        <w:sz w:val="18"/>
        <w:szCs w:val="18"/>
      </w:rPr>
      <w:fldChar w:fldCharType="begin"/>
    </w:r>
    <w:r w:rsidRPr="00730B22" w:rsidR="006F2A38">
      <w:rPr>
        <w:color w:val="auto"/>
        <w:sz w:val="18"/>
        <w:szCs w:val="18"/>
      </w:rPr>
      <w:instrText xml:space="preserve"> PAGE </w:instrText>
    </w:r>
    <w:r w:rsidRPr="00730B22" w:rsidR="006F2A38">
      <w:rPr>
        <w:color w:val="auto"/>
        <w:sz w:val="18"/>
        <w:szCs w:val="18"/>
      </w:rPr>
      <w:fldChar w:fldCharType="separate"/>
    </w:r>
    <w:r w:rsidR="006F2A38">
      <w:rPr>
        <w:color w:val="auto"/>
        <w:sz w:val="18"/>
        <w:szCs w:val="18"/>
      </w:rPr>
      <w:t>7</w:t>
    </w:r>
    <w:r w:rsidRPr="00730B22" w:rsidR="006F2A38">
      <w:rPr>
        <w:color w:val="auto"/>
        <w:sz w:val="18"/>
        <w:szCs w:val="18"/>
      </w:rPr>
      <w:fldChar w:fldCharType="end"/>
    </w:r>
    <w:r w:rsidRPr="00730B22" w:rsidR="006F2A38">
      <w:rPr>
        <w:color w:val="auto"/>
        <w:sz w:val="18"/>
        <w:szCs w:val="18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711236921"/>
      <w:docPartObj>
        <w:docPartGallery w:val="Page Numbers (Bottom of Page)"/>
        <w:docPartUnique/>
      </w:docPartObj>
    </w:sdtPr>
    <w:sdtEndPr/>
    <w:sdtContent>
      <w:p w:rsidRPr="004416E2" w:rsidR="00906BFB" w:rsidRDefault="006F2A38" w14:paraId="3DD27B69" w14:textId="77777777">
        <w:pPr>
          <w:pStyle w:val="Voettekst"/>
          <w:jc w:val="right"/>
        </w:pPr>
        <w:r w:rsidRPr="004416E2"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7456" behindDoc="0" locked="0" layoutInCell="1" allowOverlap="1" wp14:anchorId="11FD2A58" wp14:editId="7D15385E">
              <wp:simplePos x="0" y="0"/>
              <wp:positionH relativeFrom="column">
                <wp:posOffset>5226050</wp:posOffset>
              </wp:positionH>
              <wp:positionV relativeFrom="paragraph">
                <wp:posOffset>19685</wp:posOffset>
              </wp:positionV>
              <wp:extent cx="542925" cy="542925"/>
              <wp:effectExtent l="0" t="0" r="9525" b="9525"/>
              <wp:wrapNone/>
              <wp:docPr id="1182673185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416E2"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66432" behindDoc="0" locked="0" layoutInCell="1" allowOverlap="1" wp14:anchorId="547FE2C2" wp14:editId="32205A32">
              <wp:simplePos x="0" y="0"/>
              <wp:positionH relativeFrom="column">
                <wp:posOffset>3486150</wp:posOffset>
              </wp:positionH>
              <wp:positionV relativeFrom="paragraph">
                <wp:posOffset>15875</wp:posOffset>
              </wp:positionV>
              <wp:extent cx="1386840" cy="504825"/>
              <wp:effectExtent l="0" t="0" r="3810" b="9525"/>
              <wp:wrapNone/>
              <wp:docPr id="94601675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906BFB" w:rsidP="006F2A38" w:rsidRDefault="00906BFB" w14:paraId="4ED53A45" w14:textId="77777777">
    <w:pPr>
      <w:pStyle w:val="Voettekst"/>
      <w:tabs>
        <w:tab w:val="clear" w:pos="4536"/>
        <w:tab w:val="clear" w:pos="9072"/>
        <w:tab w:val="left" w:pos="4950"/>
      </w:tabs>
    </w:pPr>
    <w:r w:rsidRPr="004416E2">
      <w:t>3.</w:t>
    </w:r>
    <w:r w:rsidRPr="004416E2" w:rsidR="00203621">
      <w:t>5</w:t>
    </w:r>
    <w:r w:rsidRPr="004416E2">
      <w:t xml:space="preserve"> Afnemen van klimvaardigheidstoetsen</w:t>
    </w:r>
    <w:r w:rsidRPr="004416E2" w:rsidR="006F2A38">
      <w:t xml:space="preserve"> </w:t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6F2A38">
      <w:tab/>
    </w:r>
    <w:r w:rsidRPr="004416E2" w:rsidR="001D4CC0">
      <w:t xml:space="preserve">        </w:t>
    </w:r>
    <w:r w:rsidRPr="004416E2" w:rsidR="006F2A38">
      <w:rPr>
        <w:color w:val="auto"/>
        <w:sz w:val="18"/>
        <w:szCs w:val="18"/>
      </w:rPr>
      <w:t xml:space="preserve">Pagina </w:t>
    </w:r>
    <w:r w:rsidRPr="004416E2" w:rsidR="006F2A38">
      <w:rPr>
        <w:color w:val="auto"/>
        <w:sz w:val="18"/>
        <w:szCs w:val="18"/>
      </w:rPr>
      <w:fldChar w:fldCharType="begin"/>
    </w:r>
    <w:r w:rsidRPr="004416E2" w:rsidR="006F2A38">
      <w:rPr>
        <w:color w:val="auto"/>
        <w:sz w:val="18"/>
        <w:szCs w:val="18"/>
      </w:rPr>
      <w:instrText xml:space="preserve"> PAGE </w:instrText>
    </w:r>
    <w:r w:rsidRPr="004416E2" w:rsidR="006F2A38">
      <w:rPr>
        <w:color w:val="auto"/>
        <w:sz w:val="18"/>
        <w:szCs w:val="18"/>
      </w:rPr>
      <w:fldChar w:fldCharType="separate"/>
    </w:r>
    <w:r w:rsidRPr="004416E2" w:rsidR="006F2A38">
      <w:rPr>
        <w:color w:val="auto"/>
        <w:sz w:val="18"/>
        <w:szCs w:val="18"/>
      </w:rPr>
      <w:t>9</w:t>
    </w:r>
    <w:r w:rsidRPr="004416E2" w:rsidR="006F2A38">
      <w:rPr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5FDB" w:rsidP="00D40BCE" w:rsidRDefault="00635FDB" w14:paraId="29F80DC1" w14:textId="77777777">
      <w:pPr>
        <w:spacing w:line="240" w:lineRule="auto"/>
      </w:pPr>
      <w:r>
        <w:separator/>
      </w:r>
    </w:p>
  </w:footnote>
  <w:footnote w:type="continuationSeparator" w:id="0">
    <w:p w:rsidR="00635FDB" w:rsidP="00D40BCE" w:rsidRDefault="00635FDB" w14:paraId="714B329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27610" w:rsidRDefault="00DA6EB4" w14:paraId="04D88E44" w14:textId="77777777">
    <w:pPr>
      <w:pStyle w:val="Koptekst"/>
    </w:pPr>
    <w:r w:rsidRPr="000212DB">
      <w:rPr>
        <w:noProof/>
        <w:sz w:val="16"/>
        <w:szCs w:val="18"/>
      </w:rPr>
      <w:drawing>
        <wp:anchor distT="0" distB="0" distL="114300" distR="114300" simplePos="0" relativeHeight="251658240" behindDoc="0" locked="0" layoutInCell="1" allowOverlap="1" wp14:anchorId="65DBB17D" wp14:editId="0B287D1B">
          <wp:simplePos x="0" y="0"/>
          <wp:positionH relativeFrom="leftMargin">
            <wp:posOffset>9831401</wp:posOffset>
          </wp:positionH>
          <wp:positionV relativeFrom="topMargin">
            <wp:posOffset>175260</wp:posOffset>
          </wp:positionV>
          <wp:extent cx="720000" cy="720000"/>
          <wp:effectExtent l="0" t="0" r="4445" b="4445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hint="default" w:ascii="DINPro-Regular" w:hAnsi="DINPro-Regular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86778064">
    <w:abstractNumId w:val="20"/>
  </w:num>
  <w:num w:numId="2" w16cid:durableId="578447981">
    <w:abstractNumId w:val="5"/>
  </w:num>
  <w:num w:numId="3" w16cid:durableId="1243372621">
    <w:abstractNumId w:val="13"/>
  </w:num>
  <w:num w:numId="4" w16cid:durableId="2123457069">
    <w:abstractNumId w:val="17"/>
  </w:num>
  <w:num w:numId="5" w16cid:durableId="1531337648">
    <w:abstractNumId w:val="11"/>
  </w:num>
  <w:num w:numId="6" w16cid:durableId="1758479361">
    <w:abstractNumId w:val="15"/>
  </w:num>
  <w:num w:numId="7" w16cid:durableId="214046392">
    <w:abstractNumId w:val="24"/>
  </w:num>
  <w:num w:numId="8" w16cid:durableId="783379711">
    <w:abstractNumId w:val="22"/>
  </w:num>
  <w:num w:numId="9" w16cid:durableId="95641850">
    <w:abstractNumId w:val="19"/>
  </w:num>
  <w:num w:numId="10" w16cid:durableId="560361979">
    <w:abstractNumId w:val="9"/>
  </w:num>
  <w:num w:numId="11" w16cid:durableId="1051803649">
    <w:abstractNumId w:val="4"/>
  </w:num>
  <w:num w:numId="12" w16cid:durableId="1907450750">
    <w:abstractNumId w:val="2"/>
  </w:num>
  <w:num w:numId="13" w16cid:durableId="1509369288">
    <w:abstractNumId w:val="1"/>
  </w:num>
  <w:num w:numId="14" w16cid:durableId="1843426235">
    <w:abstractNumId w:val="0"/>
  </w:num>
  <w:num w:numId="15" w16cid:durableId="1008559497">
    <w:abstractNumId w:val="10"/>
  </w:num>
  <w:num w:numId="16" w16cid:durableId="1504660196">
    <w:abstractNumId w:val="25"/>
  </w:num>
  <w:num w:numId="17" w16cid:durableId="798108773">
    <w:abstractNumId w:val="14"/>
  </w:num>
  <w:num w:numId="18" w16cid:durableId="755515498">
    <w:abstractNumId w:val="23"/>
  </w:num>
  <w:num w:numId="19" w16cid:durableId="234895894">
    <w:abstractNumId w:val="3"/>
  </w:num>
  <w:num w:numId="20" w16cid:durableId="941061797">
    <w:abstractNumId w:val="16"/>
  </w:num>
  <w:num w:numId="21" w16cid:durableId="872501780">
    <w:abstractNumId w:val="21"/>
  </w:num>
  <w:num w:numId="22" w16cid:durableId="911155306">
    <w:abstractNumId w:val="18"/>
  </w:num>
  <w:num w:numId="23" w16cid:durableId="878471594">
    <w:abstractNumId w:val="8"/>
  </w:num>
  <w:num w:numId="24" w16cid:durableId="943535759">
    <w:abstractNumId w:val="6"/>
  </w:num>
  <w:num w:numId="25" w16cid:durableId="1530483455">
    <w:abstractNumId w:val="7"/>
  </w:num>
  <w:num w:numId="26" w16cid:durableId="1532844118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E2"/>
    <w:rsid w:val="0000222A"/>
    <w:rsid w:val="00013CB4"/>
    <w:rsid w:val="00026E25"/>
    <w:rsid w:val="00036B0B"/>
    <w:rsid w:val="00055E17"/>
    <w:rsid w:val="000855AE"/>
    <w:rsid w:val="00090D5C"/>
    <w:rsid w:val="000B25B7"/>
    <w:rsid w:val="000B321A"/>
    <w:rsid w:val="000B6D6E"/>
    <w:rsid w:val="000E27A0"/>
    <w:rsid w:val="00102BB7"/>
    <w:rsid w:val="0013142C"/>
    <w:rsid w:val="00147283"/>
    <w:rsid w:val="00152574"/>
    <w:rsid w:val="00155F89"/>
    <w:rsid w:val="00163000"/>
    <w:rsid w:val="001742D9"/>
    <w:rsid w:val="001759ED"/>
    <w:rsid w:val="001B68E4"/>
    <w:rsid w:val="001B7D5C"/>
    <w:rsid w:val="001D293C"/>
    <w:rsid w:val="001D2F2C"/>
    <w:rsid w:val="001D4CC0"/>
    <w:rsid w:val="001D63A3"/>
    <w:rsid w:val="00203621"/>
    <w:rsid w:val="002507D5"/>
    <w:rsid w:val="00260C24"/>
    <w:rsid w:val="00265720"/>
    <w:rsid w:val="002972CA"/>
    <w:rsid w:val="002B0889"/>
    <w:rsid w:val="002C28A3"/>
    <w:rsid w:val="002D2341"/>
    <w:rsid w:val="002D351A"/>
    <w:rsid w:val="002F5CF7"/>
    <w:rsid w:val="002F64DC"/>
    <w:rsid w:val="003063D9"/>
    <w:rsid w:val="00314B50"/>
    <w:rsid w:val="00327610"/>
    <w:rsid w:val="00333F04"/>
    <w:rsid w:val="0034284D"/>
    <w:rsid w:val="00343DD8"/>
    <w:rsid w:val="00344C12"/>
    <w:rsid w:val="003626E4"/>
    <w:rsid w:val="0036668A"/>
    <w:rsid w:val="003814C1"/>
    <w:rsid w:val="0038490F"/>
    <w:rsid w:val="003C369E"/>
    <w:rsid w:val="003D09D9"/>
    <w:rsid w:val="004163C6"/>
    <w:rsid w:val="00423C1A"/>
    <w:rsid w:val="004416E2"/>
    <w:rsid w:val="004437EE"/>
    <w:rsid w:val="004468E3"/>
    <w:rsid w:val="004B5D49"/>
    <w:rsid w:val="004C0C8D"/>
    <w:rsid w:val="004E0BF2"/>
    <w:rsid w:val="00520159"/>
    <w:rsid w:val="0054008F"/>
    <w:rsid w:val="0054640A"/>
    <w:rsid w:val="00555B95"/>
    <w:rsid w:val="00557BAA"/>
    <w:rsid w:val="00557CFD"/>
    <w:rsid w:val="00571A25"/>
    <w:rsid w:val="0057335E"/>
    <w:rsid w:val="00585532"/>
    <w:rsid w:val="005B27B7"/>
    <w:rsid w:val="005D6C7E"/>
    <w:rsid w:val="00600324"/>
    <w:rsid w:val="00630BE4"/>
    <w:rsid w:val="00635FDB"/>
    <w:rsid w:val="006400A7"/>
    <w:rsid w:val="006534CB"/>
    <w:rsid w:val="006546FA"/>
    <w:rsid w:val="00683E81"/>
    <w:rsid w:val="006928B2"/>
    <w:rsid w:val="006960CE"/>
    <w:rsid w:val="006A12E4"/>
    <w:rsid w:val="006A1CCB"/>
    <w:rsid w:val="006B1711"/>
    <w:rsid w:val="006B49B2"/>
    <w:rsid w:val="006D333E"/>
    <w:rsid w:val="006D489A"/>
    <w:rsid w:val="006E2FCC"/>
    <w:rsid w:val="006E49F2"/>
    <w:rsid w:val="006F2A38"/>
    <w:rsid w:val="006F582F"/>
    <w:rsid w:val="007063B9"/>
    <w:rsid w:val="00753687"/>
    <w:rsid w:val="007610A2"/>
    <w:rsid w:val="00785715"/>
    <w:rsid w:val="007961FE"/>
    <w:rsid w:val="007A05BA"/>
    <w:rsid w:val="007A31A1"/>
    <w:rsid w:val="007A52F9"/>
    <w:rsid w:val="007B647F"/>
    <w:rsid w:val="007C3324"/>
    <w:rsid w:val="007C6C7B"/>
    <w:rsid w:val="007C7A44"/>
    <w:rsid w:val="007F73DC"/>
    <w:rsid w:val="00800A57"/>
    <w:rsid w:val="008037AE"/>
    <w:rsid w:val="00804079"/>
    <w:rsid w:val="008049DB"/>
    <w:rsid w:val="008414A5"/>
    <w:rsid w:val="00861FEB"/>
    <w:rsid w:val="00867BCA"/>
    <w:rsid w:val="008772A9"/>
    <w:rsid w:val="00877670"/>
    <w:rsid w:val="008856ED"/>
    <w:rsid w:val="00895E10"/>
    <w:rsid w:val="00896AC3"/>
    <w:rsid w:val="008A084A"/>
    <w:rsid w:val="008C07DB"/>
    <w:rsid w:val="008F58FE"/>
    <w:rsid w:val="00902305"/>
    <w:rsid w:val="00904C36"/>
    <w:rsid w:val="00906BFB"/>
    <w:rsid w:val="0091621A"/>
    <w:rsid w:val="00932FC5"/>
    <w:rsid w:val="00962CA2"/>
    <w:rsid w:val="00972816"/>
    <w:rsid w:val="00991289"/>
    <w:rsid w:val="009943EE"/>
    <w:rsid w:val="00996859"/>
    <w:rsid w:val="009B468B"/>
    <w:rsid w:val="009D0680"/>
    <w:rsid w:val="00A1437D"/>
    <w:rsid w:val="00A24FF6"/>
    <w:rsid w:val="00A47CC0"/>
    <w:rsid w:val="00A64480"/>
    <w:rsid w:val="00A72543"/>
    <w:rsid w:val="00A73CC6"/>
    <w:rsid w:val="00A94660"/>
    <w:rsid w:val="00A96D89"/>
    <w:rsid w:val="00AD3035"/>
    <w:rsid w:val="00AF4C86"/>
    <w:rsid w:val="00AF71F4"/>
    <w:rsid w:val="00B04617"/>
    <w:rsid w:val="00B0582B"/>
    <w:rsid w:val="00C00F1E"/>
    <w:rsid w:val="00C068CE"/>
    <w:rsid w:val="00C148E3"/>
    <w:rsid w:val="00C41800"/>
    <w:rsid w:val="00C92D1C"/>
    <w:rsid w:val="00CA0EF5"/>
    <w:rsid w:val="00CB7BC2"/>
    <w:rsid w:val="00CC3E62"/>
    <w:rsid w:val="00CD2164"/>
    <w:rsid w:val="00D1078B"/>
    <w:rsid w:val="00D12327"/>
    <w:rsid w:val="00D1295E"/>
    <w:rsid w:val="00D3505D"/>
    <w:rsid w:val="00D40BCE"/>
    <w:rsid w:val="00D60706"/>
    <w:rsid w:val="00DA2555"/>
    <w:rsid w:val="00DA6EB4"/>
    <w:rsid w:val="00DB1080"/>
    <w:rsid w:val="00DD5965"/>
    <w:rsid w:val="00DF1D19"/>
    <w:rsid w:val="00E000D0"/>
    <w:rsid w:val="00E04591"/>
    <w:rsid w:val="00E14A79"/>
    <w:rsid w:val="00E3267E"/>
    <w:rsid w:val="00E32754"/>
    <w:rsid w:val="00E42284"/>
    <w:rsid w:val="00E55634"/>
    <w:rsid w:val="00E571A4"/>
    <w:rsid w:val="00E615FB"/>
    <w:rsid w:val="00E71C26"/>
    <w:rsid w:val="00E744EC"/>
    <w:rsid w:val="00E90F7E"/>
    <w:rsid w:val="00E93CE4"/>
    <w:rsid w:val="00E97CE1"/>
    <w:rsid w:val="00EB26EC"/>
    <w:rsid w:val="00ED2B46"/>
    <w:rsid w:val="00EF39D2"/>
    <w:rsid w:val="00EF6C5F"/>
    <w:rsid w:val="00F06599"/>
    <w:rsid w:val="00F0756D"/>
    <w:rsid w:val="00F077A6"/>
    <w:rsid w:val="00F349BD"/>
    <w:rsid w:val="00F41BCD"/>
    <w:rsid w:val="00F75B48"/>
    <w:rsid w:val="00F8174C"/>
    <w:rsid w:val="00F909AC"/>
    <w:rsid w:val="00F91BBA"/>
    <w:rsid w:val="00F927F1"/>
    <w:rsid w:val="00FB4F3B"/>
    <w:rsid w:val="00FE2F73"/>
    <w:rsid w:val="00FE480F"/>
    <w:rsid w:val="00FE6442"/>
    <w:rsid w:val="00FF682D"/>
    <w:rsid w:val="00FF7987"/>
    <w:rsid w:val="09955743"/>
    <w:rsid w:val="18FD6245"/>
    <w:rsid w:val="25EE7D2E"/>
    <w:rsid w:val="3C68536C"/>
    <w:rsid w:val="3CD68441"/>
    <w:rsid w:val="45C3667F"/>
    <w:rsid w:val="4AD48284"/>
    <w:rsid w:val="5D518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AB6BD"/>
  <w15:chartTrackingRefBased/>
  <w15:docId w15:val="{99B2E931-8944-447D-9704-EA384A9899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NKBVKop1" w:customStyle="1">
    <w:name w:val="NKBV Kop 1"/>
    <w:basedOn w:val="Kop1"/>
    <w:autoRedefine/>
    <w:qFormat/>
    <w:rsid w:val="0036668A"/>
    <w:pPr>
      <w:keepNext w:val="0"/>
      <w:keepLines w:val="0"/>
      <w:framePr w:hSpace="141" w:wrap="around" w:hAnchor="margin" w:vAnchor="page" w:y="1597"/>
      <w:spacing w:before="0"/>
    </w:pPr>
    <w:rPr>
      <w:rFonts w:ascii="DINPro-Bold" w:hAnsi="DINPro-Bold" w:eastAsia="Arial" w:cs="Times New Roman"/>
      <w:b/>
      <w:bCs/>
      <w:color w:val="5BBF21"/>
      <w:sz w:val="36"/>
      <w:szCs w:val="36"/>
    </w:rPr>
  </w:style>
  <w:style w:type="character" w:styleId="Kop1Char" w:customStyle="1">
    <w:name w:val="Kop 1 Char"/>
    <w:basedOn w:val="Standaardalinea-lettertype"/>
    <w:link w:val="Kop1"/>
    <w:uiPriority w:val="9"/>
    <w:rsid w:val="00ED2B4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styleId="Kop3Char" w:customStyle="1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styleId="StandaardNKBV" w:customStyle="1">
    <w:name w:val="Standaard NKBV"/>
    <w:basedOn w:val="Standaard"/>
    <w:next w:val="Standaard"/>
    <w:link w:val="StandaardNKBVChar"/>
    <w:autoRedefine/>
    <w:qFormat/>
    <w:rsid w:val="00ED2B46"/>
  </w:style>
  <w:style w:type="character" w:styleId="StandaardNKBVChar" w:customStyle="1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styleId="opsomming" w:customStyle="1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styleId="opsommingChar" w:customStyle="1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38490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styleId="normaltextrun" w:customStyle="1">
    <w:name w:val="normaltextrun"/>
    <w:basedOn w:val="Standaardalinea-lettertype"/>
    <w:rsid w:val="00D40BCE"/>
  </w:style>
  <w:style w:type="character" w:styleId="eop" w:customStyle="1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4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ukVenhorst\OneDrive%20-%20NKBV\Documenten\Aangepaste%20Office-sjablonen\Beoordelingsformulier%20PVB%20Template%20v6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customXml/itemProps2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A2274C-B24C-4D50-AC48-941C76F9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Beoordelingsformulier PVB Template v6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Venhorst</dc:creator>
  <cp:keywords/>
  <dc:description/>
  <cp:lastModifiedBy>Anouk Venhorst</cp:lastModifiedBy>
  <cp:revision>5</cp:revision>
  <dcterms:created xsi:type="dcterms:W3CDTF">2026-07-17T18:22:00Z</dcterms:created>
  <dcterms:modified xsi:type="dcterms:W3CDTF">2026-07-17T19:42:35Z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